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8"/>
        <w:gridCol w:w="222"/>
      </w:tblGrid>
      <w:tr w:rsidR="00943A69" w:rsidRPr="004D444B" w14:paraId="00397823" w14:textId="77777777" w:rsidTr="16DA4C88">
        <w:tc>
          <w:tcPr>
            <w:tcW w:w="6408" w:type="dxa"/>
          </w:tcPr>
          <w:p w14:paraId="1EF47659" w14:textId="24108DF2" w:rsidR="00943A69" w:rsidRPr="00943A69" w:rsidRDefault="005778B5" w:rsidP="00943A69">
            <w:pPr>
              <w:pStyle w:val="Title"/>
            </w:pPr>
            <w:r>
              <w:rPr>
                <w:b/>
                <w:i/>
                <w:noProof/>
              </w:rPr>
              <w:drawing>
                <wp:inline distT="0" distB="0" distL="0" distR="0" wp14:anchorId="2A224C7D" wp14:editId="14135AE5">
                  <wp:extent cx="3305175" cy="702341"/>
                  <wp:effectExtent l="0" t="0" r="0" b="254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NGAGS_FULL_LAND_CMYK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8836" cy="720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8" w:type="dxa"/>
          </w:tcPr>
          <w:p w14:paraId="229D999E" w14:textId="77777777" w:rsidR="00AA7471" w:rsidRPr="004D444B" w:rsidRDefault="00AA7471" w:rsidP="001564EE">
            <w:pPr>
              <w:pStyle w:val="Logo"/>
              <w:rPr>
                <w:b/>
              </w:rPr>
            </w:pPr>
          </w:p>
        </w:tc>
      </w:tr>
      <w:tr w:rsidR="00943A69" w:rsidRPr="004D444B" w14:paraId="2FDC9FBC" w14:textId="77777777" w:rsidTr="16DA4C88">
        <w:tc>
          <w:tcPr>
            <w:tcW w:w="6408" w:type="dxa"/>
          </w:tcPr>
          <w:tbl>
            <w:tblPr>
              <w:tblStyle w:val="TableGrid"/>
              <w:tblW w:w="9650" w:type="dxa"/>
              <w:tblLook w:val="04A0" w:firstRow="1" w:lastRow="0" w:firstColumn="1" w:lastColumn="0" w:noHBand="0" w:noVBand="1"/>
            </w:tblPr>
            <w:tblGrid>
              <w:gridCol w:w="9650"/>
            </w:tblGrid>
            <w:tr w:rsidR="00943A69" w14:paraId="32E39997" w14:textId="77777777" w:rsidTr="000D49B1">
              <w:trPr>
                <w:trHeight w:val="2222"/>
              </w:trPr>
              <w:tc>
                <w:tcPr>
                  <w:tcW w:w="9650" w:type="dxa"/>
                </w:tcPr>
                <w:p w14:paraId="14846A0A" w14:textId="1D546808" w:rsidR="00943A69" w:rsidRPr="00802DB1" w:rsidRDefault="00943A69" w:rsidP="00802DB1">
                  <w:pPr>
                    <w:pStyle w:val="Title"/>
                    <w:ind w:right="-536"/>
                    <w:rPr>
                      <w:rFonts w:ascii="Calibri" w:hAnsi="Calibri"/>
                      <w:b/>
                      <w:noProof/>
                      <w:sz w:val="40"/>
                      <w:szCs w:val="40"/>
                    </w:rPr>
                  </w:pPr>
                  <w:r w:rsidRPr="00802DB1">
                    <w:rPr>
                      <w:rFonts w:ascii="Calibri" w:hAnsi="Calibri"/>
                      <w:b/>
                      <w:noProof/>
                      <w:sz w:val="40"/>
                      <w:szCs w:val="40"/>
                    </w:rPr>
                    <w:t>Pacific Surgeons Conference Fund Application Form</w:t>
                  </w:r>
                  <w:r w:rsidR="001A516C" w:rsidRPr="00802DB1">
                    <w:rPr>
                      <w:rFonts w:ascii="Calibri" w:hAnsi="Calibri"/>
                      <w:b/>
                      <w:noProof/>
                      <w:sz w:val="40"/>
                      <w:szCs w:val="40"/>
                    </w:rPr>
                    <w:t xml:space="preserve"> 202</w:t>
                  </w:r>
                  <w:r w:rsidR="00B71B04">
                    <w:rPr>
                      <w:rFonts w:ascii="Calibri" w:hAnsi="Calibri"/>
                      <w:b/>
                      <w:noProof/>
                      <w:sz w:val="40"/>
                      <w:szCs w:val="40"/>
                    </w:rPr>
                    <w:t>5</w:t>
                  </w:r>
                </w:p>
                <w:p w14:paraId="68F8BF6B" w14:textId="77777777" w:rsidR="00B755A4" w:rsidRDefault="16DA4C88" w:rsidP="00943A69">
                  <w:pPr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</w:pPr>
                  <w:r w:rsidRPr="005B459E"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  <w:t xml:space="preserve">Please complete </w:t>
                  </w:r>
                  <w:r w:rsidRPr="005B459E">
                    <w:rPr>
                      <w:rFonts w:ascii="Calibri" w:eastAsia="Calibri" w:hAnsi="Calibri" w:cs="Calibri"/>
                      <w:b/>
                      <w:bCs/>
                      <w:sz w:val="28"/>
                      <w:szCs w:val="28"/>
                    </w:rPr>
                    <w:t>all</w:t>
                  </w:r>
                  <w:r w:rsidRPr="005B459E"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  <w:t xml:space="preserve"> sections of </w:t>
                  </w:r>
                  <w:r w:rsidR="00802DB1"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  <w:t>this</w:t>
                  </w:r>
                  <w:r w:rsidRPr="005B459E"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  <w:t xml:space="preserve"> form. </w:t>
                  </w:r>
                </w:p>
                <w:p w14:paraId="54CFEBBF" w14:textId="77777777" w:rsidR="00B755A4" w:rsidRDefault="00B755A4" w:rsidP="00943A69">
                  <w:pPr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</w:pPr>
                </w:p>
                <w:p w14:paraId="0B1D8E4B" w14:textId="2FC7ACE5" w:rsidR="005B459E" w:rsidRDefault="16DA4C88" w:rsidP="00943A69">
                  <w:pPr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</w:pPr>
                  <w:r w:rsidRPr="005B459E"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  <w:t>Where any section does not apply</w:t>
                  </w:r>
                  <w:r w:rsidR="00B755A4"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  <w:t>,</w:t>
                  </w:r>
                  <w:r w:rsidRPr="005B459E"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  <w:t xml:space="preserve"> please write in N/A.  </w:t>
                  </w:r>
                </w:p>
                <w:p w14:paraId="5FA26959" w14:textId="77777777" w:rsidR="00753188" w:rsidRPr="005B459E" w:rsidRDefault="00753188" w:rsidP="00943A69">
                  <w:pPr>
                    <w:rPr>
                      <w:rFonts w:ascii="Calibri" w:hAnsi="Calibri"/>
                      <w:b/>
                      <w:sz w:val="28"/>
                      <w:szCs w:val="28"/>
                    </w:rPr>
                  </w:pPr>
                </w:p>
                <w:p w14:paraId="65AA77A2" w14:textId="46F4096F" w:rsidR="00753188" w:rsidRPr="005B459E" w:rsidRDefault="00753188" w:rsidP="00943A69">
                  <w:pPr>
                    <w:rPr>
                      <w:rFonts w:ascii="Calibri" w:hAnsi="Calibri" w:cs="Arial"/>
                      <w:b/>
                      <w:i/>
                      <w:sz w:val="28"/>
                      <w:szCs w:val="28"/>
                    </w:rPr>
                  </w:pPr>
                  <w:r w:rsidRPr="005B459E"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  <w:t xml:space="preserve">You </w:t>
                  </w:r>
                  <w:r w:rsidR="00B755A4"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  <w:t>are</w:t>
                  </w:r>
                  <w:r w:rsidRPr="005B459E"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  <w:t xml:space="preserve"> required to provide documentary evidence to support your application. This is denoted by </w:t>
                  </w:r>
                  <w:r w:rsidRPr="005B459E">
                    <w:rPr>
                      <w:rFonts w:ascii="Calibri" w:hAnsi="Calibri" w:cs="Arial"/>
                      <w:b/>
                      <w:i/>
                      <w:sz w:val="28"/>
                      <w:szCs w:val="28"/>
                    </w:rPr>
                    <w:sym w:font="Webdings" w:char="F09D"/>
                  </w:r>
                  <w:r w:rsidRPr="005B459E">
                    <w:rPr>
                      <w:rFonts w:ascii="Calibri" w:eastAsia="Calibri,Arial" w:hAnsi="Calibri" w:cs="Calibri,Arial"/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 </w:t>
                  </w:r>
                  <w:r w:rsidRPr="005B459E">
                    <w:rPr>
                      <w:rFonts w:ascii="Calibri" w:eastAsia="Calibri" w:hAnsi="Calibri" w:cs="Calibri"/>
                      <w:b/>
                      <w:sz w:val="28"/>
                      <w:szCs w:val="28"/>
                    </w:rPr>
                    <w:t>and a reference number on</w:t>
                  </w:r>
                  <w:r w:rsidRPr="005B459E">
                    <w:rPr>
                      <w:rFonts w:ascii="Calibri" w:eastAsia="Calibri,Arial" w:hAnsi="Calibri" w:cs="Calibri,Arial"/>
                      <w:b/>
                      <w:sz w:val="28"/>
                      <w:szCs w:val="28"/>
                    </w:rPr>
                    <w:t xml:space="preserve"> this form. </w:t>
                  </w:r>
                  <w:r w:rsidR="00CA5C74">
                    <w:rPr>
                      <w:rFonts w:ascii="Calibri" w:eastAsia="Calibri,Arial" w:hAnsi="Calibri" w:cs="Calibri,Arial"/>
                      <w:b/>
                      <w:sz w:val="28"/>
                      <w:szCs w:val="28"/>
                    </w:rPr>
                    <w:t>T</w:t>
                  </w:r>
                  <w:r w:rsidRPr="005B459E">
                    <w:rPr>
                      <w:rFonts w:ascii="Calibri" w:eastAsia="Calibri,Arial" w:hAnsi="Calibri" w:cs="Calibri,Arial"/>
                      <w:b/>
                      <w:sz w:val="28"/>
                      <w:szCs w:val="28"/>
                    </w:rPr>
                    <w:t xml:space="preserve">he application checklist </w:t>
                  </w:r>
                  <w:r w:rsidR="00CA5C74">
                    <w:rPr>
                      <w:rFonts w:ascii="Calibri" w:eastAsia="Calibri,Arial" w:hAnsi="Calibri" w:cs="Calibri,Arial"/>
                      <w:b/>
                      <w:sz w:val="28"/>
                      <w:szCs w:val="28"/>
                    </w:rPr>
                    <w:t xml:space="preserve">at the end of this document </w:t>
                  </w:r>
                  <w:r w:rsidRPr="005B459E">
                    <w:rPr>
                      <w:rFonts w:ascii="Calibri" w:eastAsia="Calibri,Arial" w:hAnsi="Calibri" w:cs="Calibri,Arial"/>
                      <w:b/>
                      <w:sz w:val="28"/>
                      <w:szCs w:val="28"/>
                    </w:rPr>
                    <w:t xml:space="preserve">details </w:t>
                  </w:r>
                  <w:r w:rsidR="00776221">
                    <w:rPr>
                      <w:rFonts w:ascii="Calibri" w:eastAsia="Calibri,Arial" w:hAnsi="Calibri" w:cs="Calibri,Arial"/>
                      <w:b/>
                      <w:sz w:val="28"/>
                      <w:szCs w:val="28"/>
                    </w:rPr>
                    <w:t xml:space="preserve">the </w:t>
                  </w:r>
                  <w:r w:rsidR="00CA5C74">
                    <w:rPr>
                      <w:rFonts w:ascii="Calibri" w:eastAsia="Calibri,Arial" w:hAnsi="Calibri" w:cs="Calibri,Arial"/>
                      <w:b/>
                      <w:sz w:val="28"/>
                      <w:szCs w:val="28"/>
                    </w:rPr>
                    <w:t>specific</w:t>
                  </w:r>
                  <w:r w:rsidRPr="005B459E">
                    <w:rPr>
                      <w:rFonts w:ascii="Calibri" w:eastAsia="Calibri,Arial" w:hAnsi="Calibri" w:cs="Calibri,Arial"/>
                      <w:b/>
                      <w:sz w:val="28"/>
                      <w:szCs w:val="28"/>
                    </w:rPr>
                    <w:t xml:space="preserve"> requirements for validating documentation</w:t>
                  </w:r>
                  <w:r w:rsidRPr="005B459E">
                    <w:rPr>
                      <w:rFonts w:ascii="Calibri" w:eastAsia="Calibri,Arial" w:hAnsi="Calibri" w:cs="Calibri,Arial"/>
                      <w:b/>
                      <w:bCs/>
                      <w:i/>
                      <w:iCs/>
                      <w:sz w:val="28"/>
                      <w:szCs w:val="28"/>
                    </w:rPr>
                    <w:t>.</w:t>
                  </w:r>
                </w:p>
                <w:p w14:paraId="1917025F" w14:textId="77777777" w:rsidR="00753188" w:rsidRPr="00943A69" w:rsidRDefault="00753188" w:rsidP="00943A69"/>
              </w:tc>
            </w:tr>
          </w:tbl>
          <w:p w14:paraId="3B87EF07" w14:textId="77777777" w:rsidR="00943A69" w:rsidRDefault="00943A69" w:rsidP="00943A69"/>
          <w:p w14:paraId="655BA940" w14:textId="77777777" w:rsidR="00943A69" w:rsidRPr="00943A69" w:rsidRDefault="00943A69" w:rsidP="00943A69"/>
        </w:tc>
        <w:tc>
          <w:tcPr>
            <w:tcW w:w="3888" w:type="dxa"/>
          </w:tcPr>
          <w:p w14:paraId="16A06B2F" w14:textId="77777777" w:rsidR="00943A69" w:rsidRPr="004D444B" w:rsidRDefault="00943A69" w:rsidP="001564EE">
            <w:pPr>
              <w:pStyle w:val="Logo"/>
              <w:rPr>
                <w:b/>
                <w:noProof/>
              </w:rPr>
            </w:pPr>
          </w:p>
        </w:tc>
      </w:tr>
    </w:tbl>
    <w:tbl>
      <w:tblPr>
        <w:tblW w:w="5063" w:type="pct"/>
        <w:tblInd w:w="-95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1611"/>
        <w:gridCol w:w="4329"/>
        <w:gridCol w:w="4257"/>
      </w:tblGrid>
      <w:tr w:rsidR="00A35524" w:rsidRPr="004D444B" w14:paraId="28A3A349" w14:textId="77777777" w:rsidTr="16DA4C88">
        <w:trPr>
          <w:trHeight w:hRule="exact" w:val="288"/>
        </w:trPr>
        <w:tc>
          <w:tcPr>
            <w:tcW w:w="10197" w:type="dxa"/>
            <w:gridSpan w:val="3"/>
            <w:shd w:val="clear" w:color="auto" w:fill="D9D9D9" w:themeFill="background1" w:themeFillShade="D9"/>
            <w:vAlign w:val="center"/>
          </w:tcPr>
          <w:p w14:paraId="21B5EC73" w14:textId="77777777" w:rsidR="00A35524" w:rsidRPr="004D444B" w:rsidRDefault="16DA4C88" w:rsidP="00AA7471">
            <w:pPr>
              <w:pStyle w:val="Heading1"/>
            </w:pPr>
            <w:r>
              <w:t>Personal Details</w:t>
            </w:r>
          </w:p>
        </w:tc>
      </w:tr>
      <w:tr w:rsidR="00AA68BD" w:rsidRPr="004D444B" w14:paraId="309831F6" w14:textId="77777777" w:rsidTr="007B7A21">
        <w:trPr>
          <w:trHeight w:hRule="exact" w:val="685"/>
        </w:trPr>
        <w:tc>
          <w:tcPr>
            <w:tcW w:w="1611" w:type="dxa"/>
            <w:vAlign w:val="center"/>
          </w:tcPr>
          <w:p w14:paraId="557FE433" w14:textId="77777777" w:rsidR="00AA68BD" w:rsidRDefault="16DA4C88" w:rsidP="002A733C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Title</w:t>
            </w:r>
          </w:p>
          <w:p w14:paraId="44F79F50" w14:textId="77777777" w:rsidR="007B7A21" w:rsidRPr="004D444B" w:rsidRDefault="007B7A21" w:rsidP="002A733C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8586" w:type="dxa"/>
            <w:gridSpan w:val="2"/>
            <w:vAlign w:val="center"/>
          </w:tcPr>
          <w:p w14:paraId="0E3B7313" w14:textId="77777777" w:rsidR="00AA68BD" w:rsidRPr="004D444B" w:rsidRDefault="00AA68BD" w:rsidP="002A733C">
            <w:pPr>
              <w:rPr>
                <w:b/>
              </w:rPr>
            </w:pPr>
          </w:p>
        </w:tc>
      </w:tr>
      <w:tr w:rsidR="00AD5BCB" w:rsidRPr="004D444B" w14:paraId="5C9C02F8" w14:textId="77777777" w:rsidTr="005B459E">
        <w:trPr>
          <w:trHeight w:hRule="exact" w:val="699"/>
        </w:trPr>
        <w:tc>
          <w:tcPr>
            <w:tcW w:w="1611" w:type="dxa"/>
            <w:vAlign w:val="center"/>
          </w:tcPr>
          <w:p w14:paraId="1016A3E7" w14:textId="5A57085C" w:rsidR="00AD5BCB" w:rsidRPr="004D444B" w:rsidRDefault="16DA4C88" w:rsidP="002A733C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First Name</w:t>
            </w:r>
          </w:p>
        </w:tc>
        <w:tc>
          <w:tcPr>
            <w:tcW w:w="8586" w:type="dxa"/>
            <w:gridSpan w:val="2"/>
            <w:vAlign w:val="center"/>
          </w:tcPr>
          <w:p w14:paraId="7C1EB7D6" w14:textId="77777777" w:rsidR="00AD5BCB" w:rsidRPr="004D444B" w:rsidRDefault="00AD5BCB" w:rsidP="002A733C">
            <w:pPr>
              <w:rPr>
                <w:b/>
              </w:rPr>
            </w:pPr>
          </w:p>
        </w:tc>
      </w:tr>
      <w:tr w:rsidR="00AD5BCB" w:rsidRPr="004D444B" w14:paraId="6D5AF25E" w14:textId="77777777" w:rsidTr="005B459E">
        <w:trPr>
          <w:trHeight w:hRule="exact" w:val="807"/>
        </w:trPr>
        <w:tc>
          <w:tcPr>
            <w:tcW w:w="1611" w:type="dxa"/>
            <w:vAlign w:val="center"/>
          </w:tcPr>
          <w:p w14:paraId="7FC34501" w14:textId="77777777" w:rsidR="00AD5BCB" w:rsidRPr="004D444B" w:rsidRDefault="16DA4C88" w:rsidP="002A733C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Last Name</w:t>
            </w:r>
          </w:p>
        </w:tc>
        <w:tc>
          <w:tcPr>
            <w:tcW w:w="8586" w:type="dxa"/>
            <w:gridSpan w:val="2"/>
            <w:vAlign w:val="center"/>
          </w:tcPr>
          <w:p w14:paraId="60BCE4E5" w14:textId="77777777" w:rsidR="00AD5BCB" w:rsidRPr="004D444B" w:rsidRDefault="00AD5BCB" w:rsidP="002A733C">
            <w:pPr>
              <w:rPr>
                <w:b/>
              </w:rPr>
            </w:pPr>
          </w:p>
        </w:tc>
      </w:tr>
      <w:tr w:rsidR="00D50923" w:rsidRPr="004D444B" w14:paraId="2D2CB3B1" w14:textId="77777777" w:rsidTr="005B459E">
        <w:trPr>
          <w:trHeight w:hRule="exact" w:val="771"/>
        </w:trPr>
        <w:tc>
          <w:tcPr>
            <w:tcW w:w="1611" w:type="dxa"/>
            <w:vAlign w:val="center"/>
          </w:tcPr>
          <w:p w14:paraId="7F1420D8" w14:textId="23A39737" w:rsidR="00D50923" w:rsidRPr="004D444B" w:rsidRDefault="16DA4C88" w:rsidP="002A733C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Professional qualifications </w:t>
            </w:r>
            <w:proofErr w:type="spellStart"/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e.g</w:t>
            </w:r>
            <w:proofErr w:type="spellEnd"/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7F4CDD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FRACS</w:t>
            </w: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, MBChB</w:t>
            </w:r>
          </w:p>
        </w:tc>
        <w:tc>
          <w:tcPr>
            <w:tcW w:w="8586" w:type="dxa"/>
            <w:gridSpan w:val="2"/>
            <w:vAlign w:val="center"/>
          </w:tcPr>
          <w:p w14:paraId="66A8FFD0" w14:textId="77777777" w:rsidR="00D50923" w:rsidRPr="004D444B" w:rsidRDefault="00D50923" w:rsidP="002A733C">
            <w:pPr>
              <w:rPr>
                <w:b/>
              </w:rPr>
            </w:pPr>
          </w:p>
        </w:tc>
      </w:tr>
      <w:tr w:rsidR="00F833B7" w:rsidRPr="004D444B" w14:paraId="67F64B73" w14:textId="77777777" w:rsidTr="005B459E">
        <w:trPr>
          <w:trHeight w:hRule="exact" w:val="1176"/>
        </w:trPr>
        <w:tc>
          <w:tcPr>
            <w:tcW w:w="1611" w:type="dxa"/>
            <w:vAlign w:val="center"/>
          </w:tcPr>
          <w:p w14:paraId="4C48B1F9" w14:textId="77777777" w:rsidR="00F833B7" w:rsidRPr="004D444B" w:rsidRDefault="16DA4C88" w:rsidP="002A733C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Current Street Address</w:t>
            </w:r>
          </w:p>
        </w:tc>
        <w:tc>
          <w:tcPr>
            <w:tcW w:w="8586" w:type="dxa"/>
            <w:gridSpan w:val="2"/>
            <w:vAlign w:val="center"/>
          </w:tcPr>
          <w:p w14:paraId="604B8437" w14:textId="77777777" w:rsidR="00F833B7" w:rsidRPr="004D444B" w:rsidRDefault="00F833B7" w:rsidP="002A733C">
            <w:pPr>
              <w:rPr>
                <w:b/>
              </w:rPr>
            </w:pPr>
          </w:p>
        </w:tc>
      </w:tr>
      <w:tr w:rsidR="00AD5BCB" w:rsidRPr="004D444B" w14:paraId="277B869F" w14:textId="77777777" w:rsidTr="005B459E">
        <w:trPr>
          <w:trHeight w:hRule="exact" w:val="726"/>
        </w:trPr>
        <w:tc>
          <w:tcPr>
            <w:tcW w:w="1611" w:type="dxa"/>
            <w:vAlign w:val="center"/>
          </w:tcPr>
          <w:p w14:paraId="457BD83C" w14:textId="77777777" w:rsidR="00AD5BCB" w:rsidRPr="004D444B" w:rsidRDefault="16DA4C88" w:rsidP="002A733C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Town/City</w:t>
            </w:r>
          </w:p>
        </w:tc>
        <w:tc>
          <w:tcPr>
            <w:tcW w:w="8586" w:type="dxa"/>
            <w:gridSpan w:val="2"/>
            <w:vAlign w:val="center"/>
          </w:tcPr>
          <w:p w14:paraId="02F6DEDC" w14:textId="77777777" w:rsidR="00AD5BCB" w:rsidRPr="004D444B" w:rsidRDefault="00AD5BCB" w:rsidP="002A733C">
            <w:pPr>
              <w:rPr>
                <w:b/>
              </w:rPr>
            </w:pPr>
          </w:p>
        </w:tc>
      </w:tr>
      <w:tr w:rsidR="00AD5BCB" w:rsidRPr="004D444B" w14:paraId="3F38819F" w14:textId="77777777" w:rsidTr="16DA4C88">
        <w:trPr>
          <w:trHeight w:hRule="exact" w:val="942"/>
        </w:trPr>
        <w:tc>
          <w:tcPr>
            <w:tcW w:w="1611" w:type="dxa"/>
            <w:vAlign w:val="center"/>
          </w:tcPr>
          <w:p w14:paraId="166B5278" w14:textId="77777777" w:rsidR="00AD5BCB" w:rsidRPr="004D444B" w:rsidRDefault="16DA4C88" w:rsidP="002A733C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Island/Country</w:t>
            </w:r>
          </w:p>
        </w:tc>
        <w:tc>
          <w:tcPr>
            <w:tcW w:w="8586" w:type="dxa"/>
            <w:gridSpan w:val="2"/>
            <w:vAlign w:val="center"/>
          </w:tcPr>
          <w:p w14:paraId="21067BBD" w14:textId="77777777" w:rsidR="00AD5BCB" w:rsidRPr="004D444B" w:rsidRDefault="00AD5BCB" w:rsidP="002A733C">
            <w:pPr>
              <w:rPr>
                <w:b/>
              </w:rPr>
            </w:pPr>
          </w:p>
        </w:tc>
      </w:tr>
      <w:tr w:rsidR="00AD5BCB" w:rsidRPr="004D444B" w14:paraId="14414DC5" w14:textId="77777777" w:rsidTr="005B459E">
        <w:trPr>
          <w:trHeight w:hRule="exact" w:val="591"/>
        </w:trPr>
        <w:tc>
          <w:tcPr>
            <w:tcW w:w="1611" w:type="dxa"/>
            <w:vAlign w:val="center"/>
          </w:tcPr>
          <w:p w14:paraId="7C8AF3E8" w14:textId="77777777" w:rsidR="00AD5BCB" w:rsidRPr="004D444B" w:rsidRDefault="16DA4C88" w:rsidP="00AD5BCB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Preferred Email</w:t>
            </w:r>
          </w:p>
        </w:tc>
        <w:tc>
          <w:tcPr>
            <w:tcW w:w="8586" w:type="dxa"/>
            <w:gridSpan w:val="2"/>
            <w:vAlign w:val="center"/>
          </w:tcPr>
          <w:p w14:paraId="02AC38EB" w14:textId="77777777" w:rsidR="00AD5BCB" w:rsidRPr="004D444B" w:rsidRDefault="00AD5BCB" w:rsidP="002A733C">
            <w:pPr>
              <w:rPr>
                <w:b/>
              </w:rPr>
            </w:pPr>
          </w:p>
        </w:tc>
      </w:tr>
      <w:tr w:rsidR="005A54E0" w:rsidRPr="004D444B" w14:paraId="7738B8B3" w14:textId="77777777" w:rsidTr="005B459E">
        <w:trPr>
          <w:trHeight w:hRule="exact" w:val="636"/>
        </w:trPr>
        <w:tc>
          <w:tcPr>
            <w:tcW w:w="1611" w:type="dxa"/>
            <w:vAlign w:val="center"/>
          </w:tcPr>
          <w:p w14:paraId="26018F8D" w14:textId="77777777" w:rsidR="005A54E0" w:rsidRPr="004D444B" w:rsidRDefault="16DA4C88" w:rsidP="00AD5BCB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Alternative Email</w:t>
            </w:r>
          </w:p>
        </w:tc>
        <w:tc>
          <w:tcPr>
            <w:tcW w:w="8586" w:type="dxa"/>
            <w:gridSpan w:val="2"/>
            <w:vAlign w:val="center"/>
          </w:tcPr>
          <w:p w14:paraId="610F07F1" w14:textId="77777777" w:rsidR="005A54E0" w:rsidRPr="004D444B" w:rsidRDefault="005A54E0" w:rsidP="002A733C">
            <w:pPr>
              <w:rPr>
                <w:b/>
              </w:rPr>
            </w:pPr>
          </w:p>
        </w:tc>
      </w:tr>
      <w:tr w:rsidR="004D444B" w:rsidRPr="004D444B" w14:paraId="02DD7084" w14:textId="77777777" w:rsidTr="005B459E">
        <w:trPr>
          <w:trHeight w:val="471"/>
        </w:trPr>
        <w:tc>
          <w:tcPr>
            <w:tcW w:w="1611" w:type="dxa"/>
            <w:vAlign w:val="center"/>
          </w:tcPr>
          <w:p w14:paraId="3A579A16" w14:textId="77777777" w:rsidR="004D444B" w:rsidRPr="004D444B" w:rsidRDefault="16DA4C88" w:rsidP="000061F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Phone no.</w:t>
            </w:r>
          </w:p>
        </w:tc>
        <w:tc>
          <w:tcPr>
            <w:tcW w:w="8586" w:type="dxa"/>
            <w:gridSpan w:val="2"/>
            <w:vAlign w:val="center"/>
          </w:tcPr>
          <w:p w14:paraId="2D05B192" w14:textId="77777777" w:rsidR="004D444B" w:rsidRPr="004D444B" w:rsidRDefault="004D444B" w:rsidP="002A733C">
            <w:pPr>
              <w:rPr>
                <w:b/>
              </w:rPr>
            </w:pPr>
          </w:p>
        </w:tc>
      </w:tr>
      <w:tr w:rsidR="00D50923" w:rsidRPr="004D444B" w14:paraId="7B6D5637" w14:textId="77777777" w:rsidTr="16DA4C88">
        <w:trPr>
          <w:trHeight w:hRule="exact" w:val="276"/>
        </w:trPr>
        <w:tc>
          <w:tcPr>
            <w:tcW w:w="10197" w:type="dxa"/>
            <w:gridSpan w:val="3"/>
            <w:shd w:val="clear" w:color="auto" w:fill="EEECE1" w:themeFill="background2"/>
            <w:vAlign w:val="center"/>
          </w:tcPr>
          <w:p w14:paraId="5FDA2A70" w14:textId="77777777" w:rsidR="00D50923" w:rsidRPr="004D444B" w:rsidRDefault="00D50923" w:rsidP="002A733C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D50923" w:rsidRPr="004D444B" w14:paraId="548304CF" w14:textId="77777777" w:rsidTr="16DA4C88">
        <w:trPr>
          <w:trHeight w:hRule="exact" w:val="1041"/>
        </w:trPr>
        <w:tc>
          <w:tcPr>
            <w:tcW w:w="1611" w:type="dxa"/>
            <w:vAlign w:val="center"/>
          </w:tcPr>
          <w:p w14:paraId="2B9084B2" w14:textId="47506856" w:rsidR="00D50923" w:rsidRPr="004D444B" w:rsidRDefault="00943A69" w:rsidP="00F04321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Usual </w:t>
            </w:r>
            <w:r w:rsidR="00D50923"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Home Street address (if different from above</w:t>
            </w: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)</w:t>
            </w:r>
            <w:r w:rsidR="00753188"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753188" w:rsidRPr="00882933">
              <w:rPr>
                <w:rFonts w:ascii="Verdana" w:hAnsi="Verdana" w:cs="Arial"/>
                <w:b/>
                <w:i/>
                <w:sz w:val="18"/>
                <w:szCs w:val="18"/>
              </w:rPr>
              <w:sym w:font="Webdings" w:char="F09D"/>
            </w:r>
            <w:r w:rsidR="00F04321">
              <w:rPr>
                <w:rFonts w:ascii="Verdana,Arial" w:eastAsia="Verdana,Arial" w:hAnsi="Verdana,Arial" w:cs="Verdana,Arial"/>
                <w:b/>
                <w:bCs/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8586" w:type="dxa"/>
            <w:gridSpan w:val="2"/>
            <w:vAlign w:val="center"/>
          </w:tcPr>
          <w:p w14:paraId="3D09D988" w14:textId="77777777" w:rsidR="00D50923" w:rsidRPr="004D444B" w:rsidRDefault="00D50923" w:rsidP="002A733C">
            <w:pPr>
              <w:rPr>
                <w:b/>
              </w:rPr>
            </w:pPr>
          </w:p>
        </w:tc>
      </w:tr>
      <w:tr w:rsidR="00AD5BCB" w:rsidRPr="004D444B" w14:paraId="3A7ACADB" w14:textId="77777777" w:rsidTr="16DA4C88">
        <w:trPr>
          <w:trHeight w:hRule="exact" w:val="969"/>
        </w:trPr>
        <w:tc>
          <w:tcPr>
            <w:tcW w:w="1611" w:type="dxa"/>
            <w:vAlign w:val="center"/>
          </w:tcPr>
          <w:p w14:paraId="1A7431E0" w14:textId="77777777" w:rsidR="00AD5BCB" w:rsidRPr="004D444B" w:rsidRDefault="16DA4C88" w:rsidP="002A733C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Town/City</w:t>
            </w:r>
          </w:p>
        </w:tc>
        <w:tc>
          <w:tcPr>
            <w:tcW w:w="8586" w:type="dxa"/>
            <w:gridSpan w:val="2"/>
            <w:vAlign w:val="center"/>
          </w:tcPr>
          <w:p w14:paraId="58097213" w14:textId="77777777" w:rsidR="00AD5BCB" w:rsidRPr="004D444B" w:rsidRDefault="00AD5BCB" w:rsidP="002A733C">
            <w:pPr>
              <w:rPr>
                <w:b/>
              </w:rPr>
            </w:pPr>
          </w:p>
        </w:tc>
      </w:tr>
      <w:tr w:rsidR="00AD5BCB" w:rsidRPr="004D444B" w14:paraId="03E339EF" w14:textId="77777777" w:rsidTr="16DA4C88">
        <w:trPr>
          <w:trHeight w:hRule="exact" w:val="969"/>
        </w:trPr>
        <w:tc>
          <w:tcPr>
            <w:tcW w:w="1611" w:type="dxa"/>
            <w:vAlign w:val="center"/>
          </w:tcPr>
          <w:p w14:paraId="041AC04C" w14:textId="77777777" w:rsidR="00AD5BCB" w:rsidRPr="004D444B" w:rsidRDefault="16DA4C88" w:rsidP="002A733C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Island/Country</w:t>
            </w:r>
          </w:p>
        </w:tc>
        <w:tc>
          <w:tcPr>
            <w:tcW w:w="8586" w:type="dxa"/>
            <w:gridSpan w:val="2"/>
            <w:vAlign w:val="center"/>
          </w:tcPr>
          <w:p w14:paraId="319983FA" w14:textId="77777777" w:rsidR="00AD5BCB" w:rsidRPr="004D444B" w:rsidRDefault="00AD5BCB" w:rsidP="002A733C">
            <w:pPr>
              <w:rPr>
                <w:b/>
              </w:rPr>
            </w:pPr>
          </w:p>
        </w:tc>
      </w:tr>
      <w:tr w:rsidR="00AD5BCB" w:rsidRPr="004D444B" w14:paraId="22DA549C" w14:textId="77777777" w:rsidTr="16DA4C88">
        <w:trPr>
          <w:trHeight w:hRule="exact" w:val="807"/>
        </w:trPr>
        <w:tc>
          <w:tcPr>
            <w:tcW w:w="1611" w:type="dxa"/>
            <w:vAlign w:val="center"/>
          </w:tcPr>
          <w:p w14:paraId="4F1FBAD6" w14:textId="77777777" w:rsidR="00AD5BCB" w:rsidRPr="004D444B" w:rsidRDefault="16DA4C88" w:rsidP="002A733C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Email (if different from above)</w:t>
            </w:r>
          </w:p>
        </w:tc>
        <w:tc>
          <w:tcPr>
            <w:tcW w:w="8586" w:type="dxa"/>
            <w:gridSpan w:val="2"/>
            <w:vAlign w:val="center"/>
          </w:tcPr>
          <w:p w14:paraId="05B6E5E6" w14:textId="77777777" w:rsidR="00AD5BCB" w:rsidRPr="004D444B" w:rsidRDefault="00AD5BCB" w:rsidP="002A733C">
            <w:pPr>
              <w:rPr>
                <w:b/>
              </w:rPr>
            </w:pPr>
          </w:p>
        </w:tc>
      </w:tr>
      <w:tr w:rsidR="00D50923" w:rsidRPr="004D444B" w14:paraId="15704931" w14:textId="77777777" w:rsidTr="00E61F27">
        <w:trPr>
          <w:trHeight w:hRule="exact" w:val="762"/>
        </w:trPr>
        <w:tc>
          <w:tcPr>
            <w:tcW w:w="1611" w:type="dxa"/>
            <w:vAlign w:val="center"/>
          </w:tcPr>
          <w:p w14:paraId="79806568" w14:textId="38306A80" w:rsidR="00D50923" w:rsidRPr="004D444B" w:rsidRDefault="00D50923" w:rsidP="00F04321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Nationality</w:t>
            </w:r>
            <w:r w:rsidR="00753188"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753188" w:rsidRPr="00882933">
              <w:rPr>
                <w:rFonts w:ascii="Verdana" w:hAnsi="Verdana" w:cs="Arial"/>
                <w:b/>
                <w:i/>
                <w:sz w:val="18"/>
                <w:szCs w:val="18"/>
              </w:rPr>
              <w:sym w:font="Webdings" w:char="F09D"/>
            </w:r>
            <w:r w:rsidR="00F04321">
              <w:rPr>
                <w:rFonts w:ascii="Verdana,Arial" w:eastAsia="Verdana,Arial" w:hAnsi="Verdana,Arial" w:cs="Verdana,Arial"/>
                <w:b/>
                <w:bCs/>
                <w:i/>
                <w:iCs/>
                <w:sz w:val="18"/>
                <w:szCs w:val="18"/>
              </w:rPr>
              <w:t>2</w:t>
            </w:r>
          </w:p>
        </w:tc>
        <w:tc>
          <w:tcPr>
            <w:tcW w:w="8586" w:type="dxa"/>
            <w:gridSpan w:val="2"/>
            <w:vAlign w:val="center"/>
          </w:tcPr>
          <w:p w14:paraId="77AC1DE5" w14:textId="7CA17AEF" w:rsidR="00D50923" w:rsidRPr="004D444B" w:rsidRDefault="00D50923" w:rsidP="002A733C">
            <w:pPr>
              <w:rPr>
                <w:b/>
              </w:rPr>
            </w:pPr>
          </w:p>
        </w:tc>
      </w:tr>
      <w:tr w:rsidR="00D50923" w:rsidRPr="004D444B" w14:paraId="1961C5A9" w14:textId="77777777" w:rsidTr="00E61F27">
        <w:trPr>
          <w:trHeight w:hRule="exact" w:val="789"/>
        </w:trPr>
        <w:tc>
          <w:tcPr>
            <w:tcW w:w="1611" w:type="dxa"/>
            <w:vAlign w:val="center"/>
          </w:tcPr>
          <w:p w14:paraId="38CB7E27" w14:textId="77777777" w:rsidR="00D50923" w:rsidRPr="004D444B" w:rsidRDefault="16DA4C88" w:rsidP="002A733C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Citizenship(s)</w:t>
            </w:r>
          </w:p>
        </w:tc>
        <w:tc>
          <w:tcPr>
            <w:tcW w:w="8586" w:type="dxa"/>
            <w:gridSpan w:val="2"/>
            <w:vAlign w:val="center"/>
          </w:tcPr>
          <w:p w14:paraId="7647408E" w14:textId="77777777" w:rsidR="00D50923" w:rsidRPr="004D444B" w:rsidRDefault="00D50923" w:rsidP="002A733C">
            <w:pPr>
              <w:rPr>
                <w:b/>
              </w:rPr>
            </w:pPr>
          </w:p>
        </w:tc>
      </w:tr>
      <w:tr w:rsidR="00945278" w:rsidRPr="004D444B" w14:paraId="760C16CA" w14:textId="77777777" w:rsidTr="16DA4C88">
        <w:trPr>
          <w:trHeight w:val="309"/>
        </w:trPr>
        <w:tc>
          <w:tcPr>
            <w:tcW w:w="1611" w:type="dxa"/>
            <w:vMerge w:val="restart"/>
            <w:vAlign w:val="center"/>
          </w:tcPr>
          <w:p w14:paraId="6264CA64" w14:textId="77777777" w:rsidR="00945278" w:rsidRPr="004D444B" w:rsidRDefault="16DA4C88" w:rsidP="00AA68BD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Grants or scholarships you receive</w:t>
            </w:r>
          </w:p>
        </w:tc>
        <w:tc>
          <w:tcPr>
            <w:tcW w:w="4329" w:type="dxa"/>
            <w:vAlign w:val="center"/>
          </w:tcPr>
          <w:p w14:paraId="5767E98F" w14:textId="77777777" w:rsidR="00945278" w:rsidRPr="004D444B" w:rsidRDefault="16DA4C88" w:rsidP="00945278">
            <w:pPr>
              <w:rPr>
                <w:b/>
              </w:rPr>
            </w:pPr>
            <w:r w:rsidRPr="16DA4C88">
              <w:rPr>
                <w:b/>
                <w:bCs/>
              </w:rPr>
              <w:t>Name(s):</w:t>
            </w:r>
          </w:p>
        </w:tc>
        <w:tc>
          <w:tcPr>
            <w:tcW w:w="4257" w:type="dxa"/>
            <w:vAlign w:val="center"/>
          </w:tcPr>
          <w:p w14:paraId="123850D1" w14:textId="77777777" w:rsidR="00945278" w:rsidRPr="004D444B" w:rsidRDefault="16DA4C88" w:rsidP="002A733C">
            <w:pPr>
              <w:rPr>
                <w:b/>
              </w:rPr>
            </w:pPr>
            <w:r w:rsidRPr="16DA4C88">
              <w:rPr>
                <w:b/>
                <w:bCs/>
              </w:rPr>
              <w:t>Institution(s):</w:t>
            </w:r>
          </w:p>
        </w:tc>
      </w:tr>
      <w:tr w:rsidR="00945278" w:rsidRPr="004D444B" w14:paraId="00AF70B6" w14:textId="77777777" w:rsidTr="16DA4C88">
        <w:trPr>
          <w:trHeight w:hRule="exact" w:val="1086"/>
        </w:trPr>
        <w:tc>
          <w:tcPr>
            <w:tcW w:w="1611" w:type="dxa"/>
            <w:vMerge/>
            <w:vAlign w:val="center"/>
          </w:tcPr>
          <w:p w14:paraId="1C56E431" w14:textId="77777777" w:rsidR="00945278" w:rsidRPr="004D444B" w:rsidRDefault="00945278" w:rsidP="00236F7F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4329" w:type="dxa"/>
            <w:vAlign w:val="center"/>
          </w:tcPr>
          <w:p w14:paraId="486CAB67" w14:textId="77777777" w:rsidR="00945278" w:rsidRPr="004D444B" w:rsidRDefault="00945278" w:rsidP="00945278">
            <w:pPr>
              <w:rPr>
                <w:b/>
              </w:rPr>
            </w:pPr>
          </w:p>
        </w:tc>
        <w:tc>
          <w:tcPr>
            <w:tcW w:w="4257" w:type="dxa"/>
            <w:vAlign w:val="center"/>
          </w:tcPr>
          <w:p w14:paraId="0B8F3A28" w14:textId="77777777" w:rsidR="00945278" w:rsidRPr="004D444B" w:rsidRDefault="00945278" w:rsidP="002A733C">
            <w:pPr>
              <w:rPr>
                <w:b/>
              </w:rPr>
            </w:pPr>
          </w:p>
        </w:tc>
      </w:tr>
    </w:tbl>
    <w:p w14:paraId="65634A44" w14:textId="4EE22B0B" w:rsidR="00BE0E4A" w:rsidRDefault="00BE0E4A">
      <w:pPr>
        <w:rPr>
          <w:b/>
        </w:rPr>
      </w:pPr>
    </w:p>
    <w:p w14:paraId="559A1A1D" w14:textId="77777777" w:rsidR="00BE0E4A" w:rsidRDefault="00BE0E4A">
      <w:pPr>
        <w:rPr>
          <w:b/>
        </w:rPr>
      </w:pPr>
      <w:r>
        <w:rPr>
          <w:b/>
        </w:rPr>
        <w:br w:type="page"/>
      </w:r>
    </w:p>
    <w:p w14:paraId="4E7DE5B5" w14:textId="77777777" w:rsidR="00AA68BD" w:rsidRPr="004D444B" w:rsidRDefault="00AA68BD">
      <w:pPr>
        <w:rPr>
          <w:b/>
        </w:rPr>
      </w:pPr>
    </w:p>
    <w:tbl>
      <w:tblPr>
        <w:tblW w:w="5063" w:type="pct"/>
        <w:tblInd w:w="-95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1605"/>
        <w:gridCol w:w="1352"/>
        <w:gridCol w:w="542"/>
        <w:gridCol w:w="1438"/>
        <w:gridCol w:w="1723"/>
        <w:gridCol w:w="3505"/>
        <w:gridCol w:w="32"/>
      </w:tblGrid>
      <w:tr w:rsidR="000F2DF4" w:rsidRPr="004D444B" w14:paraId="6A151459" w14:textId="77777777" w:rsidTr="16DA4C88">
        <w:trPr>
          <w:gridAfter w:val="1"/>
          <w:wAfter w:w="32" w:type="dxa"/>
          <w:trHeight w:hRule="exact" w:val="288"/>
        </w:trPr>
        <w:tc>
          <w:tcPr>
            <w:tcW w:w="10165" w:type="dxa"/>
            <w:gridSpan w:val="6"/>
            <w:shd w:val="clear" w:color="auto" w:fill="D9D9D9" w:themeFill="background1" w:themeFillShade="D9"/>
            <w:vAlign w:val="center"/>
          </w:tcPr>
          <w:p w14:paraId="1B0FAFE5" w14:textId="77777777" w:rsidR="000F2DF4" w:rsidRPr="004D444B" w:rsidRDefault="16DA4C88" w:rsidP="00AA7471">
            <w:pPr>
              <w:pStyle w:val="Heading1"/>
            </w:pPr>
            <w:r>
              <w:t>Education</w:t>
            </w:r>
          </w:p>
        </w:tc>
      </w:tr>
      <w:tr w:rsidR="00AD5BCB" w:rsidRPr="004D444B" w14:paraId="6A7D81DA" w14:textId="77777777" w:rsidTr="00BE0E4A">
        <w:trPr>
          <w:gridAfter w:val="1"/>
          <w:wAfter w:w="32" w:type="dxa"/>
          <w:trHeight w:hRule="exact" w:val="1233"/>
        </w:trPr>
        <w:tc>
          <w:tcPr>
            <w:tcW w:w="1605" w:type="dxa"/>
            <w:vAlign w:val="center"/>
          </w:tcPr>
          <w:p w14:paraId="456BAAEB" w14:textId="14B162A2" w:rsidR="00AD5BCB" w:rsidRPr="004D444B" w:rsidRDefault="00AD5BCB" w:rsidP="00F334D6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</w:rPr>
              <w:t>Primary</w:t>
            </w: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medical degree</w:t>
            </w:r>
            <w:r w:rsidR="00753188"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560" w:type="dxa"/>
            <w:gridSpan w:val="5"/>
            <w:vAlign w:val="center"/>
          </w:tcPr>
          <w:p w14:paraId="33B73353" w14:textId="77777777" w:rsidR="00AD5BCB" w:rsidRPr="004D444B" w:rsidRDefault="00AD5BCB" w:rsidP="009126F8">
            <w:pPr>
              <w:rPr>
                <w:b/>
              </w:rPr>
            </w:pPr>
          </w:p>
        </w:tc>
      </w:tr>
      <w:tr w:rsidR="00AD5BCB" w:rsidRPr="004D444B" w14:paraId="31BF5D79" w14:textId="77777777" w:rsidTr="00BE0E4A">
        <w:trPr>
          <w:gridAfter w:val="1"/>
          <w:wAfter w:w="32" w:type="dxa"/>
          <w:trHeight w:hRule="exact" w:val="1690"/>
        </w:trPr>
        <w:tc>
          <w:tcPr>
            <w:tcW w:w="1605" w:type="dxa"/>
            <w:vAlign w:val="center"/>
          </w:tcPr>
          <w:p w14:paraId="1F39F668" w14:textId="60F0B1C9" w:rsidR="00AD5BCB" w:rsidRPr="004D444B" w:rsidRDefault="16DA4C88" w:rsidP="009126F8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Name and address of awarding inst</w:t>
            </w:r>
            <w:r w:rsidR="00BE0E4A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i</w:t>
            </w: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tution</w:t>
            </w:r>
          </w:p>
        </w:tc>
        <w:tc>
          <w:tcPr>
            <w:tcW w:w="8560" w:type="dxa"/>
            <w:gridSpan w:val="5"/>
            <w:vAlign w:val="center"/>
          </w:tcPr>
          <w:p w14:paraId="1225FB01" w14:textId="77777777" w:rsidR="00AD5BCB" w:rsidRPr="004D444B" w:rsidRDefault="00AD5BCB" w:rsidP="009126F8">
            <w:pPr>
              <w:rPr>
                <w:b/>
              </w:rPr>
            </w:pPr>
          </w:p>
        </w:tc>
      </w:tr>
      <w:tr w:rsidR="00CE325D" w:rsidRPr="004D444B" w14:paraId="3C65C6C1" w14:textId="77777777" w:rsidTr="00E61F27">
        <w:trPr>
          <w:trHeight w:hRule="exact" w:val="1257"/>
        </w:trPr>
        <w:tc>
          <w:tcPr>
            <w:tcW w:w="1605" w:type="dxa"/>
            <w:vAlign w:val="center"/>
          </w:tcPr>
          <w:p w14:paraId="0F3ED871" w14:textId="77777777" w:rsidR="00AD5BCB" w:rsidRPr="004D444B" w:rsidRDefault="16DA4C88" w:rsidP="009126F8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Dates from:</w:t>
            </w:r>
          </w:p>
        </w:tc>
        <w:tc>
          <w:tcPr>
            <w:tcW w:w="1352" w:type="dxa"/>
            <w:vAlign w:val="center"/>
          </w:tcPr>
          <w:p w14:paraId="25D0B95C" w14:textId="77777777" w:rsidR="00AD5BCB" w:rsidRPr="004D444B" w:rsidRDefault="00AD5BCB" w:rsidP="009126F8">
            <w:pPr>
              <w:rPr>
                <w:b/>
              </w:rPr>
            </w:pPr>
          </w:p>
        </w:tc>
        <w:tc>
          <w:tcPr>
            <w:tcW w:w="542" w:type="dxa"/>
            <w:vAlign w:val="center"/>
          </w:tcPr>
          <w:p w14:paraId="0D0754BF" w14:textId="77777777" w:rsidR="00AD5BCB" w:rsidRPr="004D444B" w:rsidRDefault="16DA4C88" w:rsidP="009126F8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to:</w:t>
            </w:r>
          </w:p>
        </w:tc>
        <w:tc>
          <w:tcPr>
            <w:tcW w:w="1438" w:type="dxa"/>
            <w:vAlign w:val="center"/>
          </w:tcPr>
          <w:p w14:paraId="6D726628" w14:textId="77777777" w:rsidR="00AD5BCB" w:rsidRPr="004D444B" w:rsidRDefault="00AD5BCB" w:rsidP="009126F8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1723" w:type="dxa"/>
            <w:vAlign w:val="center"/>
          </w:tcPr>
          <w:p w14:paraId="7F13A4EC" w14:textId="77777777" w:rsidR="00AD5BCB" w:rsidRPr="004D444B" w:rsidRDefault="16DA4C88" w:rsidP="009126F8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Graduation date</w:t>
            </w:r>
          </w:p>
        </w:tc>
        <w:tc>
          <w:tcPr>
            <w:tcW w:w="3537" w:type="dxa"/>
            <w:gridSpan w:val="2"/>
            <w:vAlign w:val="center"/>
          </w:tcPr>
          <w:p w14:paraId="3B1DC153" w14:textId="77777777" w:rsidR="00AD5BCB" w:rsidRPr="004D444B" w:rsidRDefault="00AD5BCB" w:rsidP="009126F8">
            <w:pPr>
              <w:rPr>
                <w:b/>
              </w:rPr>
            </w:pPr>
          </w:p>
        </w:tc>
      </w:tr>
      <w:tr w:rsidR="00945278" w:rsidRPr="004D444B" w14:paraId="64D1CE7D" w14:textId="77777777" w:rsidTr="16DA4C88">
        <w:trPr>
          <w:trHeight w:hRule="exact" w:val="249"/>
        </w:trPr>
        <w:tc>
          <w:tcPr>
            <w:tcW w:w="10197" w:type="dxa"/>
            <w:gridSpan w:val="7"/>
            <w:shd w:val="clear" w:color="auto" w:fill="EEECE1" w:themeFill="background2"/>
            <w:vAlign w:val="center"/>
          </w:tcPr>
          <w:p w14:paraId="7E2C2720" w14:textId="6F7470CF" w:rsidR="00945278" w:rsidRPr="004D444B" w:rsidRDefault="00945278" w:rsidP="009126F8">
            <w:pPr>
              <w:rPr>
                <w:b/>
              </w:rPr>
            </w:pPr>
          </w:p>
        </w:tc>
      </w:tr>
      <w:tr w:rsidR="00AD5BCB" w:rsidRPr="004D444B" w14:paraId="452192EE" w14:textId="77777777" w:rsidTr="00BE0E4A">
        <w:trPr>
          <w:gridAfter w:val="1"/>
          <w:wAfter w:w="32" w:type="dxa"/>
          <w:trHeight w:hRule="exact" w:val="869"/>
        </w:trPr>
        <w:tc>
          <w:tcPr>
            <w:tcW w:w="1605" w:type="dxa"/>
            <w:vAlign w:val="center"/>
          </w:tcPr>
          <w:p w14:paraId="76D40E02" w14:textId="47EDC48F" w:rsidR="00AD5BCB" w:rsidRPr="004D444B" w:rsidRDefault="00AD5BCB" w:rsidP="00F334D6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Post graduate degree </w:t>
            </w:r>
            <w:r w:rsidR="00753188"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(if applicable) </w:t>
            </w:r>
          </w:p>
        </w:tc>
        <w:tc>
          <w:tcPr>
            <w:tcW w:w="8560" w:type="dxa"/>
            <w:gridSpan w:val="5"/>
            <w:vAlign w:val="center"/>
          </w:tcPr>
          <w:p w14:paraId="6D3BEFB9" w14:textId="77777777" w:rsidR="00AD5BCB" w:rsidRPr="004D444B" w:rsidRDefault="00AD5BCB" w:rsidP="009126F8">
            <w:pPr>
              <w:rPr>
                <w:b/>
              </w:rPr>
            </w:pPr>
          </w:p>
        </w:tc>
      </w:tr>
      <w:tr w:rsidR="00AD5BCB" w:rsidRPr="004D444B" w14:paraId="7DB8534A" w14:textId="77777777" w:rsidTr="00BE0E4A">
        <w:trPr>
          <w:gridAfter w:val="1"/>
          <w:wAfter w:w="32" w:type="dxa"/>
          <w:trHeight w:hRule="exact" w:val="1689"/>
        </w:trPr>
        <w:tc>
          <w:tcPr>
            <w:tcW w:w="1605" w:type="dxa"/>
            <w:vAlign w:val="center"/>
          </w:tcPr>
          <w:p w14:paraId="2E5571A7" w14:textId="77777777" w:rsidR="00AD5BCB" w:rsidRPr="004D444B" w:rsidRDefault="16DA4C88" w:rsidP="009126F8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Name and address of awarding institution</w:t>
            </w:r>
          </w:p>
        </w:tc>
        <w:tc>
          <w:tcPr>
            <w:tcW w:w="8560" w:type="dxa"/>
            <w:gridSpan w:val="5"/>
            <w:vAlign w:val="center"/>
          </w:tcPr>
          <w:p w14:paraId="7D230234" w14:textId="77777777" w:rsidR="00AD5BCB" w:rsidRDefault="00AD5BCB" w:rsidP="009126F8">
            <w:pPr>
              <w:rPr>
                <w:b/>
              </w:rPr>
            </w:pPr>
          </w:p>
          <w:p w14:paraId="1D71EA28" w14:textId="77777777" w:rsidR="00BE0E4A" w:rsidRDefault="00BE0E4A" w:rsidP="009126F8">
            <w:pPr>
              <w:rPr>
                <w:b/>
              </w:rPr>
            </w:pPr>
          </w:p>
          <w:p w14:paraId="47AD4248" w14:textId="77777777" w:rsidR="00BE0E4A" w:rsidRPr="004D444B" w:rsidRDefault="00BE0E4A" w:rsidP="009126F8">
            <w:pPr>
              <w:rPr>
                <w:b/>
              </w:rPr>
            </w:pPr>
          </w:p>
        </w:tc>
      </w:tr>
      <w:tr w:rsidR="000B35EC" w:rsidRPr="004D444B" w14:paraId="4A11F25C" w14:textId="77777777" w:rsidTr="00E61F27">
        <w:trPr>
          <w:gridAfter w:val="1"/>
          <w:wAfter w:w="32" w:type="dxa"/>
          <w:trHeight w:hRule="exact" w:val="627"/>
        </w:trPr>
        <w:tc>
          <w:tcPr>
            <w:tcW w:w="1605" w:type="dxa"/>
            <w:vAlign w:val="center"/>
          </w:tcPr>
          <w:p w14:paraId="44105987" w14:textId="77777777" w:rsidR="000B35EC" w:rsidRPr="004D444B" w:rsidRDefault="16DA4C88" w:rsidP="009126F8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Dates from:</w:t>
            </w:r>
          </w:p>
        </w:tc>
        <w:tc>
          <w:tcPr>
            <w:tcW w:w="1352" w:type="dxa"/>
            <w:vAlign w:val="center"/>
          </w:tcPr>
          <w:p w14:paraId="36F99AC7" w14:textId="77777777" w:rsidR="000B35EC" w:rsidRPr="004D444B" w:rsidRDefault="000B35EC" w:rsidP="009126F8">
            <w:pPr>
              <w:rPr>
                <w:b/>
              </w:rPr>
            </w:pPr>
          </w:p>
        </w:tc>
        <w:tc>
          <w:tcPr>
            <w:tcW w:w="542" w:type="dxa"/>
            <w:vAlign w:val="center"/>
          </w:tcPr>
          <w:p w14:paraId="19088BD3" w14:textId="77777777" w:rsidR="000B35EC" w:rsidRPr="004D444B" w:rsidRDefault="16DA4C88" w:rsidP="009126F8">
            <w:pPr>
              <w:rPr>
                <w:b/>
              </w:rPr>
            </w:pPr>
            <w:r w:rsidRPr="16DA4C88">
              <w:rPr>
                <w:b/>
                <w:bCs/>
              </w:rPr>
              <w:t>to:</w:t>
            </w:r>
          </w:p>
        </w:tc>
        <w:tc>
          <w:tcPr>
            <w:tcW w:w="1438" w:type="dxa"/>
            <w:vAlign w:val="center"/>
          </w:tcPr>
          <w:p w14:paraId="087240E1" w14:textId="77777777" w:rsidR="000B35EC" w:rsidRPr="004D444B" w:rsidRDefault="000B35EC" w:rsidP="009126F8">
            <w:pPr>
              <w:rPr>
                <w:b/>
              </w:rPr>
            </w:pPr>
          </w:p>
        </w:tc>
        <w:tc>
          <w:tcPr>
            <w:tcW w:w="1723" w:type="dxa"/>
            <w:vAlign w:val="center"/>
          </w:tcPr>
          <w:p w14:paraId="424AB3FE" w14:textId="77777777" w:rsidR="000B35EC" w:rsidRPr="004D444B" w:rsidRDefault="16DA4C88" w:rsidP="009126F8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Graduation date</w:t>
            </w:r>
          </w:p>
        </w:tc>
        <w:tc>
          <w:tcPr>
            <w:tcW w:w="3505" w:type="dxa"/>
            <w:vAlign w:val="center"/>
          </w:tcPr>
          <w:p w14:paraId="2AE113FC" w14:textId="77777777" w:rsidR="000B35EC" w:rsidRPr="004D444B" w:rsidRDefault="000B35EC" w:rsidP="009126F8">
            <w:pPr>
              <w:rPr>
                <w:b/>
              </w:rPr>
            </w:pPr>
          </w:p>
        </w:tc>
      </w:tr>
      <w:tr w:rsidR="00945278" w:rsidRPr="004D444B" w14:paraId="20B2F557" w14:textId="77777777" w:rsidTr="16DA4C88">
        <w:trPr>
          <w:gridAfter w:val="1"/>
          <w:wAfter w:w="32" w:type="dxa"/>
          <w:trHeight w:hRule="exact" w:val="249"/>
        </w:trPr>
        <w:tc>
          <w:tcPr>
            <w:tcW w:w="10165" w:type="dxa"/>
            <w:gridSpan w:val="6"/>
            <w:shd w:val="clear" w:color="auto" w:fill="EEECE1" w:themeFill="background2"/>
            <w:vAlign w:val="center"/>
          </w:tcPr>
          <w:p w14:paraId="720E1F73" w14:textId="77777777" w:rsidR="00945278" w:rsidRPr="004D444B" w:rsidRDefault="00945278" w:rsidP="009126F8">
            <w:pPr>
              <w:rPr>
                <w:b/>
              </w:rPr>
            </w:pPr>
          </w:p>
        </w:tc>
      </w:tr>
      <w:tr w:rsidR="000B35EC" w:rsidRPr="004D444B" w14:paraId="0EE4F7B8" w14:textId="77777777" w:rsidTr="00BE0E4A">
        <w:trPr>
          <w:gridAfter w:val="1"/>
          <w:wAfter w:w="32" w:type="dxa"/>
          <w:trHeight w:hRule="exact" w:val="1132"/>
        </w:trPr>
        <w:tc>
          <w:tcPr>
            <w:tcW w:w="1605" w:type="dxa"/>
            <w:vAlign w:val="center"/>
          </w:tcPr>
          <w:p w14:paraId="72A627CE" w14:textId="2823C970" w:rsidR="000B35EC" w:rsidRPr="004D444B" w:rsidRDefault="000B35EC" w:rsidP="00F04321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Vocational training programme </w:t>
            </w:r>
            <w:r w:rsidR="00753188" w:rsidRPr="00882933">
              <w:rPr>
                <w:rFonts w:ascii="Verdana" w:hAnsi="Verdana" w:cs="Arial"/>
                <w:b/>
                <w:i/>
                <w:sz w:val="18"/>
                <w:szCs w:val="18"/>
              </w:rPr>
              <w:sym w:font="Webdings" w:char="F09D"/>
            </w:r>
            <w:r w:rsidR="00F04321">
              <w:rPr>
                <w:rFonts w:ascii="Verdana,Arial" w:eastAsia="Verdana,Arial" w:hAnsi="Verdana,Arial" w:cs="Verdana,Arial"/>
                <w:b/>
                <w:bCs/>
                <w:i/>
                <w:iCs/>
                <w:sz w:val="18"/>
                <w:szCs w:val="18"/>
              </w:rPr>
              <w:t>3</w:t>
            </w:r>
          </w:p>
        </w:tc>
        <w:tc>
          <w:tcPr>
            <w:tcW w:w="8560" w:type="dxa"/>
            <w:gridSpan w:val="5"/>
            <w:vAlign w:val="center"/>
          </w:tcPr>
          <w:p w14:paraId="19CE2595" w14:textId="77777777" w:rsidR="000B35EC" w:rsidRPr="004D444B" w:rsidRDefault="000B35EC" w:rsidP="009126F8">
            <w:pPr>
              <w:rPr>
                <w:b/>
              </w:rPr>
            </w:pPr>
          </w:p>
        </w:tc>
      </w:tr>
      <w:tr w:rsidR="000B35EC" w:rsidRPr="004D444B" w14:paraId="690B1066" w14:textId="77777777" w:rsidTr="00BE0E4A">
        <w:trPr>
          <w:gridAfter w:val="1"/>
          <w:wAfter w:w="32" w:type="dxa"/>
          <w:trHeight w:hRule="exact" w:val="1755"/>
        </w:trPr>
        <w:tc>
          <w:tcPr>
            <w:tcW w:w="1605" w:type="dxa"/>
            <w:vAlign w:val="center"/>
          </w:tcPr>
          <w:p w14:paraId="471C021F" w14:textId="26283C2C" w:rsidR="000B35EC" w:rsidRPr="004D444B" w:rsidRDefault="16DA4C88" w:rsidP="00432F92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Name and address of awarding inst</w:t>
            </w:r>
            <w:r w:rsidR="005B45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i</w:t>
            </w: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tution</w:t>
            </w:r>
          </w:p>
        </w:tc>
        <w:tc>
          <w:tcPr>
            <w:tcW w:w="8560" w:type="dxa"/>
            <w:gridSpan w:val="5"/>
            <w:vAlign w:val="center"/>
          </w:tcPr>
          <w:p w14:paraId="5D6EA9B0" w14:textId="77777777" w:rsidR="000B35EC" w:rsidRPr="004D444B" w:rsidRDefault="000B35EC" w:rsidP="009126F8">
            <w:pPr>
              <w:rPr>
                <w:b/>
              </w:rPr>
            </w:pPr>
          </w:p>
        </w:tc>
      </w:tr>
      <w:tr w:rsidR="000B35EC" w:rsidRPr="004D444B" w14:paraId="1B688783" w14:textId="77777777" w:rsidTr="00BE0E4A">
        <w:trPr>
          <w:gridAfter w:val="1"/>
          <w:wAfter w:w="32" w:type="dxa"/>
          <w:trHeight w:hRule="exact" w:val="730"/>
        </w:trPr>
        <w:tc>
          <w:tcPr>
            <w:tcW w:w="1605" w:type="dxa"/>
            <w:vAlign w:val="center"/>
          </w:tcPr>
          <w:p w14:paraId="53F7886C" w14:textId="77777777" w:rsidR="000B35EC" w:rsidRPr="004D444B" w:rsidRDefault="16DA4C88" w:rsidP="00CE325D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Dates from:</w:t>
            </w:r>
          </w:p>
        </w:tc>
        <w:tc>
          <w:tcPr>
            <w:tcW w:w="1352" w:type="dxa"/>
            <w:vAlign w:val="center"/>
          </w:tcPr>
          <w:p w14:paraId="763652C8" w14:textId="77777777" w:rsidR="000B35EC" w:rsidRPr="004D444B" w:rsidRDefault="000B35EC" w:rsidP="009126F8">
            <w:pPr>
              <w:rPr>
                <w:b/>
              </w:rPr>
            </w:pPr>
          </w:p>
        </w:tc>
        <w:tc>
          <w:tcPr>
            <w:tcW w:w="542" w:type="dxa"/>
            <w:vAlign w:val="center"/>
          </w:tcPr>
          <w:p w14:paraId="675A6A67" w14:textId="77777777" w:rsidR="000B35EC" w:rsidRPr="004D444B" w:rsidRDefault="16DA4C88" w:rsidP="009126F8">
            <w:pPr>
              <w:rPr>
                <w:b/>
              </w:rPr>
            </w:pPr>
            <w:r w:rsidRPr="16DA4C88">
              <w:rPr>
                <w:b/>
                <w:bCs/>
              </w:rPr>
              <w:t>To:</w:t>
            </w:r>
          </w:p>
        </w:tc>
        <w:tc>
          <w:tcPr>
            <w:tcW w:w="1438" w:type="dxa"/>
            <w:vAlign w:val="center"/>
          </w:tcPr>
          <w:p w14:paraId="3B465724" w14:textId="77777777" w:rsidR="000B35EC" w:rsidRPr="004D444B" w:rsidRDefault="000B35EC" w:rsidP="009126F8">
            <w:pPr>
              <w:rPr>
                <w:b/>
              </w:rPr>
            </w:pPr>
          </w:p>
        </w:tc>
        <w:tc>
          <w:tcPr>
            <w:tcW w:w="1723" w:type="dxa"/>
            <w:vAlign w:val="center"/>
          </w:tcPr>
          <w:p w14:paraId="0A22ED38" w14:textId="77777777" w:rsidR="000B35EC" w:rsidRPr="004D444B" w:rsidRDefault="16DA4C88" w:rsidP="00945278">
            <w:pPr>
              <w:rPr>
                <w:b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completion date (actual or expected)</w:t>
            </w:r>
          </w:p>
        </w:tc>
        <w:tc>
          <w:tcPr>
            <w:tcW w:w="3505" w:type="dxa"/>
            <w:vAlign w:val="center"/>
          </w:tcPr>
          <w:p w14:paraId="12FAC4CB" w14:textId="77777777" w:rsidR="000B35EC" w:rsidRPr="004D444B" w:rsidRDefault="000B35EC" w:rsidP="009126F8">
            <w:pPr>
              <w:rPr>
                <w:b/>
              </w:rPr>
            </w:pPr>
          </w:p>
        </w:tc>
      </w:tr>
    </w:tbl>
    <w:p w14:paraId="693FEBCF" w14:textId="77777777" w:rsidR="009D781B" w:rsidRDefault="009D781B"/>
    <w:p w14:paraId="4F86B8EC" w14:textId="37DCE0D8" w:rsidR="00BE0E4A" w:rsidRDefault="00BE0E4A">
      <w:r>
        <w:br w:type="page"/>
      </w:r>
    </w:p>
    <w:tbl>
      <w:tblPr>
        <w:tblW w:w="5047" w:type="pct"/>
        <w:tblInd w:w="-95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1605"/>
        <w:gridCol w:w="3332"/>
        <w:gridCol w:w="709"/>
        <w:gridCol w:w="654"/>
        <w:gridCol w:w="3865"/>
      </w:tblGrid>
      <w:tr w:rsidR="000F2DF4" w:rsidRPr="004D444B" w14:paraId="63512577" w14:textId="77777777" w:rsidTr="16DA4C88">
        <w:trPr>
          <w:trHeight w:hRule="exact" w:val="288"/>
        </w:trPr>
        <w:tc>
          <w:tcPr>
            <w:tcW w:w="10165" w:type="dxa"/>
            <w:gridSpan w:val="5"/>
            <w:shd w:val="clear" w:color="auto" w:fill="D9D9D9" w:themeFill="background1" w:themeFillShade="D9"/>
            <w:vAlign w:val="center"/>
          </w:tcPr>
          <w:p w14:paraId="1C4A283C" w14:textId="5F075264" w:rsidR="000F2DF4" w:rsidRPr="004D444B" w:rsidRDefault="009D781B" w:rsidP="00AA7471">
            <w:pPr>
              <w:pStyle w:val="Heading1"/>
            </w:pPr>
            <w:r>
              <w:br w:type="page"/>
            </w:r>
            <w:r>
              <w:br w:type="page"/>
            </w:r>
            <w:r w:rsidR="00CE19D7">
              <w:t>Referees</w:t>
            </w:r>
          </w:p>
        </w:tc>
      </w:tr>
      <w:tr w:rsidR="000F2DF4" w:rsidRPr="004D444B" w14:paraId="2D668253" w14:textId="77777777" w:rsidTr="16DA4C88">
        <w:trPr>
          <w:trHeight w:hRule="exact" w:val="288"/>
        </w:trPr>
        <w:tc>
          <w:tcPr>
            <w:tcW w:w="10165" w:type="dxa"/>
            <w:gridSpan w:val="5"/>
            <w:vAlign w:val="center"/>
          </w:tcPr>
          <w:p w14:paraId="02834995" w14:textId="5E412ABA" w:rsidR="000F2DF4" w:rsidRPr="00E61F27" w:rsidRDefault="16DA4C88" w:rsidP="007229D0">
            <w:pPr>
              <w:pStyle w:val="Italics"/>
              <w:rPr>
                <w:b/>
                <w:sz w:val="20"/>
                <w:szCs w:val="20"/>
              </w:rPr>
            </w:pPr>
            <w:r w:rsidRPr="00E61F27">
              <w:rPr>
                <w:b/>
                <w:bCs/>
                <w:sz w:val="20"/>
                <w:szCs w:val="20"/>
              </w:rPr>
              <w:t xml:space="preserve">Please list </w:t>
            </w:r>
            <w:r w:rsidRPr="00E61F27">
              <w:rPr>
                <w:b/>
                <w:bCs/>
                <w:i w:val="0"/>
                <w:sz w:val="20"/>
                <w:szCs w:val="20"/>
                <w:u w:val="single"/>
              </w:rPr>
              <w:t>three</w:t>
            </w:r>
            <w:r w:rsidRPr="00E61F27">
              <w:rPr>
                <w:b/>
                <w:bCs/>
                <w:sz w:val="20"/>
                <w:szCs w:val="20"/>
              </w:rPr>
              <w:t xml:space="preserve"> professional </w:t>
            </w:r>
            <w:r w:rsidR="00405909">
              <w:rPr>
                <w:b/>
                <w:bCs/>
                <w:sz w:val="20"/>
                <w:szCs w:val="20"/>
              </w:rPr>
              <w:t>referees</w:t>
            </w:r>
            <w:r w:rsidRPr="00E61F27">
              <w:rPr>
                <w:b/>
                <w:bCs/>
                <w:sz w:val="20"/>
                <w:szCs w:val="20"/>
              </w:rPr>
              <w:t xml:space="preserve"> who support you in this application</w:t>
            </w:r>
          </w:p>
        </w:tc>
      </w:tr>
      <w:tr w:rsidR="00073EC1" w:rsidRPr="004D444B" w14:paraId="57355142" w14:textId="77777777" w:rsidTr="16DA4C88">
        <w:trPr>
          <w:trHeight w:hRule="exact" w:val="816"/>
        </w:trPr>
        <w:tc>
          <w:tcPr>
            <w:tcW w:w="1605" w:type="dxa"/>
            <w:vAlign w:val="center"/>
          </w:tcPr>
          <w:p w14:paraId="51989D64" w14:textId="77777777" w:rsidR="00073EC1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Full Name</w:t>
            </w:r>
          </w:p>
        </w:tc>
        <w:tc>
          <w:tcPr>
            <w:tcW w:w="8560" w:type="dxa"/>
            <w:gridSpan w:val="4"/>
            <w:vAlign w:val="center"/>
          </w:tcPr>
          <w:p w14:paraId="1E534A6E" w14:textId="77777777" w:rsidR="00073EC1" w:rsidRPr="004D444B" w:rsidRDefault="00073EC1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073EC1" w:rsidRPr="004D444B" w14:paraId="67AAF6F9" w14:textId="77777777" w:rsidTr="16DA4C88">
        <w:trPr>
          <w:trHeight w:hRule="exact" w:val="816"/>
        </w:trPr>
        <w:tc>
          <w:tcPr>
            <w:tcW w:w="1605" w:type="dxa"/>
            <w:vAlign w:val="center"/>
          </w:tcPr>
          <w:p w14:paraId="3BBFA2B2" w14:textId="77777777" w:rsidR="00073EC1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Job title</w:t>
            </w:r>
          </w:p>
        </w:tc>
        <w:tc>
          <w:tcPr>
            <w:tcW w:w="3332" w:type="dxa"/>
            <w:vAlign w:val="center"/>
          </w:tcPr>
          <w:p w14:paraId="53626D9C" w14:textId="77777777" w:rsidR="00073EC1" w:rsidRPr="004D444B" w:rsidRDefault="00073EC1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1363" w:type="dxa"/>
            <w:gridSpan w:val="2"/>
            <w:vAlign w:val="center"/>
          </w:tcPr>
          <w:p w14:paraId="206B8F7E" w14:textId="77777777" w:rsidR="00073EC1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Relationship to you</w:t>
            </w:r>
          </w:p>
        </w:tc>
        <w:tc>
          <w:tcPr>
            <w:tcW w:w="3865" w:type="dxa"/>
            <w:vAlign w:val="center"/>
          </w:tcPr>
          <w:p w14:paraId="015B5164" w14:textId="77777777" w:rsidR="00073EC1" w:rsidRPr="004D444B" w:rsidRDefault="00073EC1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945278" w:rsidRPr="004D444B" w14:paraId="7CBD988B" w14:textId="77777777" w:rsidTr="16DA4C88">
        <w:trPr>
          <w:trHeight w:hRule="exact" w:val="807"/>
        </w:trPr>
        <w:tc>
          <w:tcPr>
            <w:tcW w:w="1605" w:type="dxa"/>
            <w:vAlign w:val="center"/>
          </w:tcPr>
          <w:p w14:paraId="18B6D1A6" w14:textId="77777777" w:rsidR="000F2DF4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Institution</w:t>
            </w:r>
          </w:p>
        </w:tc>
        <w:tc>
          <w:tcPr>
            <w:tcW w:w="3332" w:type="dxa"/>
            <w:vAlign w:val="center"/>
          </w:tcPr>
          <w:p w14:paraId="16C7B587" w14:textId="77777777" w:rsidR="000F2DF4" w:rsidRPr="004D444B" w:rsidRDefault="000F2DF4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FDB4702" w14:textId="77777777" w:rsidR="000F2DF4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email</w:t>
            </w:r>
          </w:p>
        </w:tc>
        <w:tc>
          <w:tcPr>
            <w:tcW w:w="4519" w:type="dxa"/>
            <w:gridSpan w:val="2"/>
            <w:vAlign w:val="center"/>
          </w:tcPr>
          <w:p w14:paraId="1184B2C5" w14:textId="77777777" w:rsidR="000F2DF4" w:rsidRPr="004D444B" w:rsidRDefault="000F2DF4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7229D0" w:rsidRPr="004D444B" w14:paraId="6E8BE319" w14:textId="77777777" w:rsidTr="16DA4C88">
        <w:trPr>
          <w:trHeight w:hRule="exact" w:val="1167"/>
        </w:trPr>
        <w:tc>
          <w:tcPr>
            <w:tcW w:w="1605" w:type="dxa"/>
            <w:vAlign w:val="center"/>
          </w:tcPr>
          <w:p w14:paraId="33C299E8" w14:textId="77777777" w:rsidR="000D2539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8560" w:type="dxa"/>
            <w:gridSpan w:val="4"/>
            <w:vAlign w:val="center"/>
          </w:tcPr>
          <w:p w14:paraId="7E225D06" w14:textId="77777777" w:rsidR="000D2539" w:rsidRPr="004D444B" w:rsidRDefault="000D2539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E325D" w:rsidRPr="004D444B" w14:paraId="7ACC3E59" w14:textId="77777777" w:rsidTr="16DA4C88">
        <w:trPr>
          <w:trHeight w:hRule="exact" w:val="267"/>
        </w:trPr>
        <w:tc>
          <w:tcPr>
            <w:tcW w:w="10165" w:type="dxa"/>
            <w:gridSpan w:val="5"/>
            <w:shd w:val="clear" w:color="auto" w:fill="EEECE1" w:themeFill="background2"/>
            <w:vAlign w:val="center"/>
          </w:tcPr>
          <w:p w14:paraId="65457F57" w14:textId="77777777" w:rsidR="00CE325D" w:rsidRPr="004D444B" w:rsidRDefault="00CE325D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073EC1" w:rsidRPr="004D444B" w14:paraId="5212B0EC" w14:textId="77777777" w:rsidTr="16DA4C88">
        <w:trPr>
          <w:trHeight w:hRule="exact" w:val="951"/>
        </w:trPr>
        <w:tc>
          <w:tcPr>
            <w:tcW w:w="1605" w:type="dxa"/>
            <w:vAlign w:val="center"/>
          </w:tcPr>
          <w:p w14:paraId="1DB5CC5E" w14:textId="77777777" w:rsidR="00073EC1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Full Name</w:t>
            </w:r>
          </w:p>
        </w:tc>
        <w:tc>
          <w:tcPr>
            <w:tcW w:w="8560" w:type="dxa"/>
            <w:gridSpan w:val="4"/>
            <w:vAlign w:val="center"/>
          </w:tcPr>
          <w:p w14:paraId="20BD7D70" w14:textId="77777777" w:rsidR="00073EC1" w:rsidRPr="004D444B" w:rsidRDefault="00073EC1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073EC1" w:rsidRPr="004D444B" w14:paraId="29B90B6B" w14:textId="77777777" w:rsidTr="16DA4C88">
        <w:trPr>
          <w:trHeight w:hRule="exact" w:val="951"/>
        </w:trPr>
        <w:tc>
          <w:tcPr>
            <w:tcW w:w="1605" w:type="dxa"/>
            <w:vAlign w:val="center"/>
          </w:tcPr>
          <w:p w14:paraId="22DC8596" w14:textId="77777777" w:rsidR="00073EC1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Job Title</w:t>
            </w:r>
          </w:p>
        </w:tc>
        <w:tc>
          <w:tcPr>
            <w:tcW w:w="3332" w:type="dxa"/>
            <w:vAlign w:val="center"/>
          </w:tcPr>
          <w:p w14:paraId="77059CF0" w14:textId="77777777" w:rsidR="00073EC1" w:rsidRPr="004D444B" w:rsidRDefault="00073EC1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1363" w:type="dxa"/>
            <w:gridSpan w:val="2"/>
            <w:vAlign w:val="center"/>
          </w:tcPr>
          <w:p w14:paraId="165DE8E3" w14:textId="77777777" w:rsidR="00073EC1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Relationship to you</w:t>
            </w:r>
          </w:p>
        </w:tc>
        <w:tc>
          <w:tcPr>
            <w:tcW w:w="3865" w:type="dxa"/>
            <w:vAlign w:val="center"/>
          </w:tcPr>
          <w:p w14:paraId="730F1A82" w14:textId="77777777" w:rsidR="00073EC1" w:rsidRPr="004D444B" w:rsidRDefault="00073EC1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945278" w:rsidRPr="004D444B" w14:paraId="3D8A5510" w14:textId="77777777" w:rsidTr="16DA4C88">
        <w:trPr>
          <w:trHeight w:hRule="exact" w:val="807"/>
        </w:trPr>
        <w:tc>
          <w:tcPr>
            <w:tcW w:w="1605" w:type="dxa"/>
            <w:vAlign w:val="center"/>
          </w:tcPr>
          <w:p w14:paraId="37172D91" w14:textId="77777777" w:rsidR="000D2539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Institution</w:t>
            </w:r>
          </w:p>
        </w:tc>
        <w:tc>
          <w:tcPr>
            <w:tcW w:w="3332" w:type="dxa"/>
            <w:vAlign w:val="center"/>
          </w:tcPr>
          <w:p w14:paraId="5AD06DB7" w14:textId="77777777" w:rsidR="000D2539" w:rsidRPr="004D444B" w:rsidRDefault="000D2539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E5FEA25" w14:textId="77777777" w:rsidR="000D2539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email</w:t>
            </w:r>
          </w:p>
        </w:tc>
        <w:tc>
          <w:tcPr>
            <w:tcW w:w="4519" w:type="dxa"/>
            <w:gridSpan w:val="2"/>
            <w:vAlign w:val="center"/>
          </w:tcPr>
          <w:p w14:paraId="35B7665B" w14:textId="77777777" w:rsidR="000D2539" w:rsidRPr="004D444B" w:rsidRDefault="000D2539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7229D0" w:rsidRPr="004D444B" w14:paraId="6C2818A4" w14:textId="77777777" w:rsidTr="16DA4C88">
        <w:trPr>
          <w:trHeight w:hRule="exact" w:val="1059"/>
        </w:trPr>
        <w:tc>
          <w:tcPr>
            <w:tcW w:w="1605" w:type="dxa"/>
            <w:vAlign w:val="center"/>
          </w:tcPr>
          <w:p w14:paraId="14E431AB" w14:textId="77777777" w:rsidR="000D2539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8560" w:type="dxa"/>
            <w:gridSpan w:val="4"/>
            <w:vAlign w:val="center"/>
          </w:tcPr>
          <w:p w14:paraId="285DCA67" w14:textId="77777777" w:rsidR="000D2539" w:rsidRPr="004D444B" w:rsidRDefault="000D2539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073EC1" w:rsidRPr="004D444B" w14:paraId="497DA414" w14:textId="77777777" w:rsidTr="16DA4C88">
        <w:trPr>
          <w:trHeight w:hRule="exact" w:val="267"/>
        </w:trPr>
        <w:tc>
          <w:tcPr>
            <w:tcW w:w="10165" w:type="dxa"/>
            <w:gridSpan w:val="5"/>
            <w:shd w:val="clear" w:color="auto" w:fill="EEECE1" w:themeFill="background2"/>
            <w:vAlign w:val="center"/>
          </w:tcPr>
          <w:p w14:paraId="2075820F" w14:textId="77777777" w:rsidR="00073EC1" w:rsidRPr="004D444B" w:rsidRDefault="00073EC1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073EC1" w:rsidRPr="004D444B" w14:paraId="7091AD49" w14:textId="77777777" w:rsidTr="16DA4C88">
        <w:trPr>
          <w:trHeight w:hRule="exact" w:val="897"/>
        </w:trPr>
        <w:tc>
          <w:tcPr>
            <w:tcW w:w="1605" w:type="dxa"/>
            <w:vAlign w:val="center"/>
          </w:tcPr>
          <w:p w14:paraId="0AFB30D5" w14:textId="77777777" w:rsidR="00073EC1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Full Name</w:t>
            </w:r>
          </w:p>
        </w:tc>
        <w:tc>
          <w:tcPr>
            <w:tcW w:w="8560" w:type="dxa"/>
            <w:gridSpan w:val="4"/>
            <w:vAlign w:val="center"/>
          </w:tcPr>
          <w:p w14:paraId="5E0E82E2" w14:textId="77777777" w:rsidR="00073EC1" w:rsidRPr="004D444B" w:rsidRDefault="00073EC1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073EC1" w:rsidRPr="004D444B" w14:paraId="15A8A2CA" w14:textId="77777777" w:rsidTr="16DA4C88">
        <w:trPr>
          <w:trHeight w:hRule="exact" w:val="897"/>
        </w:trPr>
        <w:tc>
          <w:tcPr>
            <w:tcW w:w="1605" w:type="dxa"/>
            <w:vAlign w:val="center"/>
          </w:tcPr>
          <w:p w14:paraId="26B072A1" w14:textId="77777777" w:rsidR="00073EC1" w:rsidRPr="004D444B" w:rsidRDefault="00073EC1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3332" w:type="dxa"/>
            <w:vAlign w:val="center"/>
          </w:tcPr>
          <w:p w14:paraId="5C13584C" w14:textId="77777777" w:rsidR="00073EC1" w:rsidRPr="004D444B" w:rsidRDefault="00073EC1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1363" w:type="dxa"/>
            <w:gridSpan w:val="2"/>
            <w:vAlign w:val="center"/>
          </w:tcPr>
          <w:p w14:paraId="1EAAEEF7" w14:textId="77777777" w:rsidR="00073EC1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Relationship to you</w:t>
            </w:r>
          </w:p>
        </w:tc>
        <w:tc>
          <w:tcPr>
            <w:tcW w:w="3865" w:type="dxa"/>
            <w:vAlign w:val="center"/>
          </w:tcPr>
          <w:p w14:paraId="3B40B6C6" w14:textId="77777777" w:rsidR="00073EC1" w:rsidRPr="004D444B" w:rsidRDefault="00073EC1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945278" w:rsidRPr="004D444B" w14:paraId="5F6E9D41" w14:textId="77777777" w:rsidTr="16DA4C88">
        <w:trPr>
          <w:trHeight w:hRule="exact" w:val="789"/>
        </w:trPr>
        <w:tc>
          <w:tcPr>
            <w:tcW w:w="1605" w:type="dxa"/>
            <w:vAlign w:val="center"/>
          </w:tcPr>
          <w:p w14:paraId="177F2365" w14:textId="77777777" w:rsidR="000D2539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Institution</w:t>
            </w:r>
          </w:p>
        </w:tc>
        <w:tc>
          <w:tcPr>
            <w:tcW w:w="3332" w:type="dxa"/>
            <w:vAlign w:val="center"/>
          </w:tcPr>
          <w:p w14:paraId="29C1A45F" w14:textId="77777777" w:rsidR="000D2539" w:rsidRPr="004D444B" w:rsidRDefault="000D2539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B970A1E" w14:textId="77777777" w:rsidR="000D2539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email</w:t>
            </w:r>
          </w:p>
        </w:tc>
        <w:tc>
          <w:tcPr>
            <w:tcW w:w="4519" w:type="dxa"/>
            <w:gridSpan w:val="2"/>
            <w:vAlign w:val="center"/>
          </w:tcPr>
          <w:p w14:paraId="5F382AE2" w14:textId="77777777" w:rsidR="000D2539" w:rsidRPr="004D444B" w:rsidRDefault="000D2539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7229D0" w:rsidRPr="004D444B" w14:paraId="6B1D8EC8" w14:textId="77777777" w:rsidTr="16DA4C88">
        <w:trPr>
          <w:trHeight w:hRule="exact" w:val="1824"/>
        </w:trPr>
        <w:tc>
          <w:tcPr>
            <w:tcW w:w="1605" w:type="dxa"/>
            <w:vAlign w:val="center"/>
          </w:tcPr>
          <w:p w14:paraId="0DCD7248" w14:textId="77777777" w:rsidR="000D2539" w:rsidRPr="004D444B" w:rsidRDefault="16DA4C88" w:rsidP="007229D0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8560" w:type="dxa"/>
            <w:gridSpan w:val="4"/>
            <w:vAlign w:val="center"/>
          </w:tcPr>
          <w:p w14:paraId="7E0BA61F" w14:textId="77777777" w:rsidR="000D2539" w:rsidRPr="004D444B" w:rsidRDefault="000D2539" w:rsidP="007229D0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</w:tbl>
    <w:p w14:paraId="4A37774F" w14:textId="77777777" w:rsidR="00475B95" w:rsidRDefault="00475B95">
      <w:r>
        <w:rPr>
          <w:b/>
          <w:caps/>
        </w:rPr>
        <w:br w:type="page"/>
      </w:r>
    </w:p>
    <w:tbl>
      <w:tblPr>
        <w:tblW w:w="5047" w:type="pct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1174"/>
        <w:gridCol w:w="171"/>
        <w:gridCol w:w="3245"/>
        <w:gridCol w:w="2478"/>
        <w:gridCol w:w="677"/>
        <w:gridCol w:w="2420"/>
      </w:tblGrid>
      <w:tr w:rsidR="000D2539" w:rsidRPr="004D444B" w14:paraId="0FB0B5F5" w14:textId="77777777" w:rsidTr="16DA4C88">
        <w:trPr>
          <w:trHeight w:val="288"/>
          <w:jc w:val="center"/>
        </w:trPr>
        <w:tc>
          <w:tcPr>
            <w:tcW w:w="10165" w:type="dxa"/>
            <w:gridSpan w:val="6"/>
            <w:shd w:val="clear" w:color="auto" w:fill="D9D9D9" w:themeFill="background1" w:themeFillShade="D9"/>
            <w:vAlign w:val="center"/>
          </w:tcPr>
          <w:p w14:paraId="61C5CC24" w14:textId="77777777" w:rsidR="000D2539" w:rsidRPr="004D444B" w:rsidRDefault="00CD247C" w:rsidP="00AA7471">
            <w:pPr>
              <w:pStyle w:val="Heading1"/>
              <w:rPr>
                <w:rFonts w:ascii="Calibri" w:hAnsi="Calibri"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sz w:val="20"/>
                <w:szCs w:val="20"/>
              </w:rPr>
              <w:br w:type="page"/>
            </w:r>
            <w:r w:rsidR="16DA4C88" w:rsidRPr="16DA4C88">
              <w:rPr>
                <w:rFonts w:ascii="Calibri" w:eastAsia="Calibri" w:hAnsi="Calibri" w:cs="Calibri"/>
                <w:sz w:val="20"/>
                <w:szCs w:val="20"/>
              </w:rPr>
              <w:t>Current Employment</w:t>
            </w:r>
          </w:p>
        </w:tc>
      </w:tr>
      <w:tr w:rsidR="009D781B" w:rsidRPr="004D444B" w14:paraId="2D7C45D7" w14:textId="77777777" w:rsidTr="00E61F27">
        <w:trPr>
          <w:trHeight w:val="723"/>
          <w:jc w:val="center"/>
        </w:trPr>
        <w:tc>
          <w:tcPr>
            <w:tcW w:w="1345" w:type="dxa"/>
            <w:gridSpan w:val="2"/>
            <w:vAlign w:val="center"/>
          </w:tcPr>
          <w:p w14:paraId="2EBC17CE" w14:textId="77777777" w:rsidR="009D781B" w:rsidRPr="004D444B" w:rsidRDefault="16DA4C88" w:rsidP="0019779B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Job title</w:t>
            </w:r>
          </w:p>
        </w:tc>
        <w:tc>
          <w:tcPr>
            <w:tcW w:w="8820" w:type="dxa"/>
            <w:gridSpan w:val="4"/>
            <w:vAlign w:val="center"/>
          </w:tcPr>
          <w:p w14:paraId="274DAD7D" w14:textId="77777777" w:rsidR="009D781B" w:rsidRPr="00882933" w:rsidRDefault="009D781B" w:rsidP="0019779B">
            <w:pPr>
              <w:rPr>
                <w:rFonts w:ascii="Verdana" w:hAnsi="Verdana" w:cs="Arial"/>
                <w:b/>
                <w:i/>
                <w:sz w:val="18"/>
                <w:szCs w:val="18"/>
              </w:rPr>
            </w:pPr>
          </w:p>
        </w:tc>
      </w:tr>
      <w:tr w:rsidR="00475B95" w:rsidRPr="004D444B" w14:paraId="514D0E16" w14:textId="77777777" w:rsidTr="00E61F27">
        <w:trPr>
          <w:trHeight w:val="786"/>
          <w:jc w:val="center"/>
        </w:trPr>
        <w:tc>
          <w:tcPr>
            <w:tcW w:w="10165" w:type="dxa"/>
            <w:gridSpan w:val="6"/>
            <w:vAlign w:val="center"/>
          </w:tcPr>
          <w:p w14:paraId="48B0882F" w14:textId="3C2D743D" w:rsidR="00475B95" w:rsidRPr="004D444B" w:rsidRDefault="00475B95" w:rsidP="00F04321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Hospital/ Institution </w:t>
            </w:r>
            <w:r w:rsidRPr="00882933">
              <w:rPr>
                <w:rFonts w:ascii="Verdana" w:hAnsi="Verdana" w:cs="Arial"/>
                <w:b/>
                <w:i/>
                <w:sz w:val="18"/>
                <w:szCs w:val="18"/>
              </w:rPr>
              <w:sym w:font="Webdings" w:char="F09D"/>
            </w:r>
            <w:r w:rsidR="00F04321">
              <w:rPr>
                <w:rFonts w:ascii="Verdana,Arial" w:eastAsia="Verdana,Arial" w:hAnsi="Verdana,Arial" w:cs="Verdana,Arial"/>
                <w:b/>
                <w:bCs/>
                <w:i/>
                <w:iCs/>
                <w:sz w:val="18"/>
                <w:szCs w:val="18"/>
              </w:rPr>
              <w:t>4</w:t>
            </w:r>
          </w:p>
        </w:tc>
      </w:tr>
      <w:tr w:rsidR="009D781B" w:rsidRPr="004D444B" w14:paraId="15D8188C" w14:textId="77777777" w:rsidTr="00E61F27">
        <w:trPr>
          <w:trHeight w:val="1218"/>
          <w:jc w:val="center"/>
        </w:trPr>
        <w:tc>
          <w:tcPr>
            <w:tcW w:w="1345" w:type="dxa"/>
            <w:gridSpan w:val="2"/>
            <w:vMerge w:val="restart"/>
            <w:vAlign w:val="center"/>
          </w:tcPr>
          <w:p w14:paraId="695461EC" w14:textId="77777777" w:rsidR="009D781B" w:rsidRPr="004D444B" w:rsidRDefault="16DA4C88" w:rsidP="0019779B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3245" w:type="dxa"/>
            <w:vMerge w:val="restart"/>
            <w:tcBorders>
              <w:right w:val="single" w:sz="4" w:space="0" w:color="C0C0C0"/>
            </w:tcBorders>
            <w:vAlign w:val="center"/>
          </w:tcPr>
          <w:p w14:paraId="268AE3AC" w14:textId="77777777" w:rsidR="009D781B" w:rsidRPr="004D444B" w:rsidRDefault="009D781B" w:rsidP="0019779B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5575" w:type="dxa"/>
            <w:gridSpan w:val="3"/>
            <w:tcBorders>
              <w:left w:val="single" w:sz="4" w:space="0" w:color="C0C0C0"/>
            </w:tcBorders>
            <w:vAlign w:val="center"/>
          </w:tcPr>
          <w:p w14:paraId="4E5DAE66" w14:textId="77777777" w:rsidR="009D781B" w:rsidRDefault="16DA4C88" w:rsidP="0019779B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Manager/Supervisor</w:t>
            </w:r>
          </w:p>
          <w:p w14:paraId="62FF6B4A" w14:textId="77777777" w:rsidR="009D781B" w:rsidRPr="004D444B" w:rsidRDefault="16DA4C88" w:rsidP="0019779B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Name:</w:t>
            </w:r>
          </w:p>
        </w:tc>
      </w:tr>
      <w:tr w:rsidR="009D781B" w:rsidRPr="004D444B" w14:paraId="2A9F9CE2" w14:textId="77777777" w:rsidTr="00E61F27">
        <w:trPr>
          <w:trHeight w:val="1938"/>
          <w:jc w:val="center"/>
        </w:trPr>
        <w:tc>
          <w:tcPr>
            <w:tcW w:w="1345" w:type="dxa"/>
            <w:gridSpan w:val="2"/>
            <w:vMerge/>
            <w:vAlign w:val="center"/>
          </w:tcPr>
          <w:p w14:paraId="3AF71557" w14:textId="77777777" w:rsidR="009D781B" w:rsidRPr="004D444B" w:rsidRDefault="009D781B" w:rsidP="0019779B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3245" w:type="dxa"/>
            <w:vMerge/>
            <w:tcBorders>
              <w:right w:val="single" w:sz="4" w:space="0" w:color="C0C0C0"/>
            </w:tcBorders>
            <w:vAlign w:val="center"/>
          </w:tcPr>
          <w:p w14:paraId="6926E85D" w14:textId="77777777" w:rsidR="009D781B" w:rsidRPr="004D444B" w:rsidRDefault="009D781B" w:rsidP="0019779B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5575" w:type="dxa"/>
            <w:gridSpan w:val="3"/>
            <w:tcBorders>
              <w:left w:val="single" w:sz="4" w:space="0" w:color="C0C0C0"/>
            </w:tcBorders>
            <w:vAlign w:val="center"/>
          </w:tcPr>
          <w:p w14:paraId="250E3F05" w14:textId="77777777" w:rsidR="009D781B" w:rsidRPr="004D444B" w:rsidRDefault="16DA4C88" w:rsidP="009D781B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Manager/</w:t>
            </w:r>
          </w:p>
          <w:p w14:paraId="134D17D9" w14:textId="77777777" w:rsidR="009D781B" w:rsidRPr="004D444B" w:rsidRDefault="16DA4C88" w:rsidP="009D781B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Supervisor Job title:</w:t>
            </w:r>
          </w:p>
        </w:tc>
      </w:tr>
      <w:tr w:rsidR="000D2539" w:rsidRPr="004D444B" w14:paraId="0D90AFBD" w14:textId="77777777" w:rsidTr="16DA4C88">
        <w:trPr>
          <w:trHeight w:val="288"/>
          <w:jc w:val="center"/>
        </w:trPr>
        <w:tc>
          <w:tcPr>
            <w:tcW w:w="10165" w:type="dxa"/>
            <w:gridSpan w:val="6"/>
            <w:tcBorders>
              <w:left w:val="nil"/>
              <w:bottom w:val="single" w:sz="4" w:space="0" w:color="C0C0C0"/>
              <w:right w:val="nil"/>
            </w:tcBorders>
            <w:vAlign w:val="center"/>
          </w:tcPr>
          <w:p w14:paraId="6FD10D84" w14:textId="6D121322" w:rsidR="000D2539" w:rsidRPr="004D444B" w:rsidRDefault="000D2539" w:rsidP="0019779B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0D2539" w:rsidRPr="004D444B" w14:paraId="0736FC75" w14:textId="77777777" w:rsidTr="16DA4C88">
        <w:trPr>
          <w:trHeight w:val="288"/>
          <w:jc w:val="center"/>
        </w:trPr>
        <w:tc>
          <w:tcPr>
            <w:tcW w:w="10165" w:type="dxa"/>
            <w:gridSpan w:val="6"/>
            <w:shd w:val="clear" w:color="auto" w:fill="D9D9D9" w:themeFill="background1" w:themeFillShade="D9"/>
            <w:vAlign w:val="center"/>
          </w:tcPr>
          <w:p w14:paraId="3C6A0E22" w14:textId="11A4D9AD" w:rsidR="000D2539" w:rsidRPr="004D444B" w:rsidRDefault="00F04321" w:rsidP="00AA7471">
            <w:pPr>
              <w:pStyle w:val="Heading1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Post graduate work </w:t>
            </w:r>
            <w:r w:rsidR="00DF5F2A">
              <w:rPr>
                <w:rFonts w:ascii="Calibri" w:eastAsia="Calibri" w:hAnsi="Calibri" w:cs="Calibri"/>
                <w:sz w:val="20"/>
                <w:szCs w:val="20"/>
              </w:rPr>
              <w:t xml:space="preserve">and </w:t>
            </w:r>
            <w:r w:rsidR="16DA4C88" w:rsidRPr="16DA4C88">
              <w:rPr>
                <w:rFonts w:ascii="Calibri" w:eastAsia="Calibri" w:hAnsi="Calibri" w:cs="Calibri"/>
                <w:sz w:val="20"/>
                <w:szCs w:val="20"/>
              </w:rPr>
              <w:t>R</w:t>
            </w:r>
            <w:r w:rsidR="00F334D6">
              <w:rPr>
                <w:rFonts w:ascii="Calibri" w:eastAsia="Calibri" w:hAnsi="Calibri" w:cs="Calibri"/>
                <w:sz w:val="20"/>
                <w:szCs w:val="20"/>
              </w:rPr>
              <w:t xml:space="preserve">esearch Experience </w:t>
            </w:r>
          </w:p>
        </w:tc>
      </w:tr>
      <w:tr w:rsidR="00F334D6" w:rsidRPr="004D444B" w14:paraId="770559BC" w14:textId="77777777" w:rsidTr="00E61F27">
        <w:trPr>
          <w:trHeight w:val="2379"/>
          <w:jc w:val="center"/>
        </w:trPr>
        <w:tc>
          <w:tcPr>
            <w:tcW w:w="10165" w:type="dxa"/>
            <w:gridSpan w:val="6"/>
            <w:vAlign w:val="center"/>
          </w:tcPr>
          <w:p w14:paraId="64F9A937" w14:textId="6042C420" w:rsidR="00F334D6" w:rsidRDefault="00F334D6" w:rsidP="00236F7F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0DF5CFFD" w14:textId="051108C0" w:rsidR="00F04321" w:rsidRPr="00E61F27" w:rsidRDefault="00DF5F2A" w:rsidP="00236F7F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E61F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sym w:font="Webdings" w:char="F09D"/>
            </w:r>
            <w:r w:rsidR="00E61F27">
              <w:rPr>
                <w:rFonts w:ascii="Calibri" w:eastAsia="Calibri" w:hAnsi="Calibri" w:cs="Calibri"/>
                <w:bCs/>
                <w:sz w:val="20"/>
                <w:szCs w:val="20"/>
              </w:rPr>
              <w:t xml:space="preserve"> 5 </w:t>
            </w:r>
            <w:r w:rsidRPr="00E61F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Please </w:t>
            </w:r>
            <w:r w:rsidR="00F04321" w:rsidRPr="00E61F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attach </w:t>
            </w:r>
            <w:r w:rsidRPr="00E61F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your CV which </w:t>
            </w:r>
            <w:r w:rsidR="00F04321" w:rsidRPr="00E61F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should cover the following:</w:t>
            </w:r>
          </w:p>
          <w:p w14:paraId="63E3B200" w14:textId="77777777" w:rsidR="00F04321" w:rsidRPr="00E61F27" w:rsidRDefault="00F04321" w:rsidP="00236F7F">
            <w:p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</w:p>
          <w:p w14:paraId="6B3E912F" w14:textId="2077620C" w:rsidR="00F04321" w:rsidRPr="00E61F27" w:rsidRDefault="00F04321" w:rsidP="00E61F27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E61F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Your post</w:t>
            </w:r>
            <w:r w:rsidR="00DF5F2A" w:rsidRPr="00E61F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graduate work </w:t>
            </w:r>
            <w:proofErr w:type="gramStart"/>
            <w:r w:rsidR="00DF5F2A" w:rsidRPr="00E61F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experience</w:t>
            </w:r>
            <w:proofErr w:type="gramEnd"/>
          </w:p>
          <w:p w14:paraId="58DD8177" w14:textId="07F7682F" w:rsidR="00F334D6" w:rsidRPr="00E61F27" w:rsidRDefault="00F04321" w:rsidP="00E61F27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E61F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F</w:t>
            </w:r>
            <w:r w:rsidR="00DF5F2A" w:rsidRPr="00E61F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ellowships</w:t>
            </w:r>
            <w:r w:rsidRPr="00E61F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you have undertaken</w:t>
            </w:r>
          </w:p>
          <w:p w14:paraId="396484AD" w14:textId="23CFB160" w:rsidR="00F04321" w:rsidRPr="00E61F27" w:rsidRDefault="00F04321" w:rsidP="00E61F27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E61F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Research interests – include citations of any publications where you are a named author</w:t>
            </w:r>
          </w:p>
          <w:p w14:paraId="0F0F2E11" w14:textId="1B123BD1" w:rsidR="00F334D6" w:rsidRPr="00E61F27" w:rsidRDefault="00F04321" w:rsidP="00E61F27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E61F2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Presentations you have given at national or international level</w:t>
            </w:r>
          </w:p>
          <w:p w14:paraId="0B0E1C74" w14:textId="0F0C4682" w:rsidR="00F334D6" w:rsidRPr="004D444B" w:rsidRDefault="00F334D6" w:rsidP="00236F7F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0D2539" w:rsidRPr="004D444B" w14:paraId="73E4CD99" w14:textId="77777777" w:rsidTr="16DA4C88">
        <w:trPr>
          <w:trHeight w:val="288"/>
          <w:jc w:val="center"/>
        </w:trPr>
        <w:tc>
          <w:tcPr>
            <w:tcW w:w="10165" w:type="dxa"/>
            <w:gridSpan w:val="6"/>
            <w:shd w:val="clear" w:color="auto" w:fill="D9D9D9" w:themeFill="background1" w:themeFillShade="D9"/>
            <w:vAlign w:val="center"/>
          </w:tcPr>
          <w:p w14:paraId="11755F3E" w14:textId="77777777" w:rsidR="000D2539" w:rsidRPr="004D444B" w:rsidRDefault="16DA4C88" w:rsidP="00AA7471">
            <w:pPr>
              <w:pStyle w:val="Heading1"/>
              <w:rPr>
                <w:rFonts w:ascii="Calibri" w:hAnsi="Calibri"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sz w:val="20"/>
                <w:szCs w:val="20"/>
              </w:rPr>
              <w:t>Disclaimer and Signature</w:t>
            </w:r>
          </w:p>
        </w:tc>
      </w:tr>
      <w:tr w:rsidR="000D2539" w:rsidRPr="004D444B" w14:paraId="36D804BD" w14:textId="77777777" w:rsidTr="16DA4C88">
        <w:trPr>
          <w:trHeight w:val="1008"/>
          <w:jc w:val="center"/>
        </w:trPr>
        <w:tc>
          <w:tcPr>
            <w:tcW w:w="10165" w:type="dxa"/>
            <w:gridSpan w:val="6"/>
            <w:tcBorders>
              <w:top w:val="nil"/>
              <w:bottom w:val="single" w:sz="4" w:space="0" w:color="C0C0C0"/>
            </w:tcBorders>
            <w:vAlign w:val="center"/>
          </w:tcPr>
          <w:p w14:paraId="09CF9F28" w14:textId="77777777" w:rsidR="000D2539" w:rsidRDefault="16DA4C88" w:rsidP="00185BA5">
            <w:pPr>
              <w:pStyle w:val="Disclaim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I certify that my answers are true and complete to the best of my knowledge. </w:t>
            </w:r>
          </w:p>
          <w:p w14:paraId="2DCB3689" w14:textId="5AF92B59" w:rsidR="006764C7" w:rsidRPr="004D444B" w:rsidRDefault="006764C7" w:rsidP="00185BA5">
            <w:pPr>
              <w:pStyle w:val="Disclaim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I certify that the supporting documents are genuine</w:t>
            </w:r>
            <w:r w:rsidR="001B38BF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 and unedited </w:t>
            </w:r>
            <w:r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copies </w:t>
            </w:r>
            <w:r w:rsidR="001B38BF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of my original documents.</w:t>
            </w:r>
          </w:p>
        </w:tc>
      </w:tr>
      <w:tr w:rsidR="002D486E" w:rsidRPr="004D444B" w14:paraId="2B53AB0F" w14:textId="77777777" w:rsidTr="00E61F27">
        <w:trPr>
          <w:trHeight w:val="1119"/>
          <w:jc w:val="center"/>
        </w:trPr>
        <w:tc>
          <w:tcPr>
            <w:tcW w:w="1174" w:type="dxa"/>
            <w:tcBorders>
              <w:top w:val="single" w:sz="4" w:space="0" w:color="C0C0C0"/>
              <w:right w:val="nil"/>
            </w:tcBorders>
            <w:vAlign w:val="center"/>
          </w:tcPr>
          <w:p w14:paraId="08AEFB8D" w14:textId="77777777" w:rsidR="000D2539" w:rsidRPr="004D444B" w:rsidRDefault="16DA4C88" w:rsidP="0019779B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Signature</w:t>
            </w:r>
          </w:p>
        </w:tc>
        <w:tc>
          <w:tcPr>
            <w:tcW w:w="5894" w:type="dxa"/>
            <w:gridSpan w:val="3"/>
            <w:tcBorders>
              <w:top w:val="single" w:sz="4" w:space="0" w:color="C0C0C0"/>
              <w:left w:val="nil"/>
              <w:right w:val="nil"/>
            </w:tcBorders>
            <w:vAlign w:val="center"/>
          </w:tcPr>
          <w:p w14:paraId="35C399A1" w14:textId="77777777" w:rsidR="000D2539" w:rsidRPr="004D444B" w:rsidRDefault="000D2539" w:rsidP="0019779B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single" w:sz="4" w:space="0" w:color="C0C0C0"/>
              <w:left w:val="nil"/>
              <w:right w:val="nil"/>
            </w:tcBorders>
            <w:vAlign w:val="center"/>
          </w:tcPr>
          <w:p w14:paraId="228EEA1B" w14:textId="77777777" w:rsidR="000D2539" w:rsidRPr="004D444B" w:rsidRDefault="16DA4C88" w:rsidP="0019779B">
            <w:pPr>
              <w:rPr>
                <w:rFonts w:ascii="Calibri" w:hAnsi="Calibri"/>
                <w:b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2420" w:type="dxa"/>
            <w:tcBorders>
              <w:top w:val="single" w:sz="4" w:space="0" w:color="C0C0C0"/>
              <w:left w:val="nil"/>
            </w:tcBorders>
            <w:vAlign w:val="center"/>
          </w:tcPr>
          <w:p w14:paraId="090CE0C8" w14:textId="77777777" w:rsidR="000D2539" w:rsidRPr="004D444B" w:rsidRDefault="000D2539" w:rsidP="0019779B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</w:tbl>
    <w:p w14:paraId="2193AD98" w14:textId="77777777" w:rsidR="004D444B" w:rsidRDefault="004D444B" w:rsidP="002A733C">
      <w:pPr>
        <w:rPr>
          <w:rFonts w:ascii="Calibri" w:hAnsi="Calibri"/>
          <w:b/>
          <w:sz w:val="20"/>
          <w:szCs w:val="20"/>
        </w:rPr>
      </w:pPr>
    </w:p>
    <w:p w14:paraId="444CAFF0" w14:textId="77777777" w:rsidR="004D444B" w:rsidRDefault="004D444B" w:rsidP="004D444B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4D444B" w14:paraId="3622EAC6" w14:textId="77777777" w:rsidTr="16DA4C88">
        <w:tc>
          <w:tcPr>
            <w:tcW w:w="10070" w:type="dxa"/>
            <w:shd w:val="clear" w:color="auto" w:fill="BFBFBF" w:themeFill="background1" w:themeFillShade="BF"/>
          </w:tcPr>
          <w:p w14:paraId="71D901C1" w14:textId="77777777" w:rsidR="004D444B" w:rsidRDefault="16DA4C88" w:rsidP="004D444B">
            <w:pPr>
              <w:pStyle w:val="Heading1"/>
              <w:rPr>
                <w:rFonts w:ascii="Calibri" w:hAnsi="Calibri"/>
                <w:b w:val="0"/>
                <w:sz w:val="20"/>
                <w:szCs w:val="20"/>
              </w:rPr>
            </w:pPr>
            <w:r w:rsidRPr="16DA4C88">
              <w:rPr>
                <w:rFonts w:ascii="Calibri" w:eastAsia="Calibri" w:hAnsi="Calibri" w:cs="Calibri"/>
                <w:b w:val="0"/>
                <w:sz w:val="20"/>
                <w:szCs w:val="20"/>
              </w:rPr>
              <w:t>REASONS FOR APPLYING</w:t>
            </w:r>
          </w:p>
        </w:tc>
      </w:tr>
      <w:tr w:rsidR="004D444B" w14:paraId="3C9983E4" w14:textId="77777777" w:rsidTr="006764C7">
        <w:trPr>
          <w:trHeight w:val="260"/>
        </w:trPr>
        <w:tc>
          <w:tcPr>
            <w:tcW w:w="10070" w:type="dxa"/>
          </w:tcPr>
          <w:p w14:paraId="0F21B083" w14:textId="2B294B8D" w:rsidR="00F67CC5" w:rsidRPr="00DE7FA0" w:rsidRDefault="16DA4C88" w:rsidP="00F67CC5">
            <w:pPr>
              <w:rPr>
                <w:rFonts w:ascii="Calibri" w:hAnsi="Calibri"/>
                <w:b/>
                <w:sz w:val="20"/>
                <w:szCs w:val="20"/>
              </w:rPr>
            </w:pPr>
            <w:r w:rsidRPr="00DE7FA0">
              <w:rPr>
                <w:rFonts w:ascii="Calibri" w:hAnsi="Calibri"/>
                <w:b/>
                <w:bCs/>
                <w:sz w:val="20"/>
                <w:szCs w:val="20"/>
              </w:rPr>
              <w:t xml:space="preserve">Please tell us a bit about yourself, </w:t>
            </w:r>
            <w:r w:rsidR="00E6412D">
              <w:rPr>
                <w:rFonts w:ascii="Calibri" w:hAnsi="Calibri"/>
                <w:b/>
                <w:bCs/>
                <w:sz w:val="20"/>
                <w:szCs w:val="20"/>
              </w:rPr>
              <w:t>with examples of</w:t>
            </w:r>
            <w:r w:rsidRPr="00DE7FA0">
              <w:rPr>
                <w:rFonts w:ascii="Calibri" w:hAnsi="Calibri"/>
                <w:b/>
                <w:bCs/>
                <w:sz w:val="20"/>
                <w:szCs w:val="20"/>
              </w:rPr>
              <w:t xml:space="preserve"> any specific personal surgical interests, projects you have participated in to support your community and any future employment or educational aspirations</w:t>
            </w:r>
            <w:r w:rsidR="00E6412D">
              <w:rPr>
                <w:rFonts w:ascii="Calibri" w:hAnsi="Calibri"/>
                <w:b/>
                <w:bCs/>
                <w:sz w:val="20"/>
                <w:szCs w:val="20"/>
              </w:rPr>
              <w:t xml:space="preserve">. Include why </w:t>
            </w:r>
            <w:r w:rsidRPr="00DE7FA0">
              <w:rPr>
                <w:rFonts w:ascii="Calibri" w:hAnsi="Calibri"/>
                <w:b/>
                <w:bCs/>
                <w:sz w:val="20"/>
                <w:szCs w:val="20"/>
              </w:rPr>
              <w:t xml:space="preserve">you are applying for the </w:t>
            </w:r>
            <w:r w:rsidR="00E6412D">
              <w:rPr>
                <w:rFonts w:ascii="Calibri" w:hAnsi="Calibri"/>
                <w:b/>
                <w:bCs/>
                <w:sz w:val="20"/>
                <w:szCs w:val="20"/>
              </w:rPr>
              <w:t xml:space="preserve">NZAGS </w:t>
            </w:r>
            <w:r w:rsidRPr="00DE7FA0">
              <w:rPr>
                <w:rFonts w:ascii="Calibri" w:hAnsi="Calibri"/>
                <w:b/>
                <w:bCs/>
                <w:sz w:val="20"/>
                <w:szCs w:val="20"/>
              </w:rPr>
              <w:t>Pa</w:t>
            </w:r>
            <w:r w:rsidR="00BE0E4A">
              <w:rPr>
                <w:rFonts w:ascii="Calibri" w:hAnsi="Calibri"/>
                <w:b/>
                <w:bCs/>
                <w:sz w:val="20"/>
                <w:szCs w:val="20"/>
              </w:rPr>
              <w:t>s</w:t>
            </w:r>
            <w:r w:rsidRPr="00DE7FA0">
              <w:rPr>
                <w:rFonts w:ascii="Calibri" w:hAnsi="Calibri"/>
                <w:b/>
                <w:bCs/>
                <w:sz w:val="20"/>
                <w:szCs w:val="20"/>
              </w:rPr>
              <w:t xml:space="preserve">ifika Fund and the benefits you believe you will gain from attending the NZAGS Conference (ASM) and how this will support the community where you currently work </w:t>
            </w:r>
            <w:r w:rsidR="00405909">
              <w:rPr>
                <w:rFonts w:ascii="Calibri" w:hAnsi="Calibri"/>
                <w:b/>
                <w:bCs/>
                <w:sz w:val="20"/>
                <w:szCs w:val="20"/>
              </w:rPr>
              <w:t xml:space="preserve">or hope to </w:t>
            </w:r>
            <w:r w:rsidRPr="00DE7FA0">
              <w:rPr>
                <w:rFonts w:ascii="Calibri" w:hAnsi="Calibri"/>
                <w:b/>
                <w:bCs/>
                <w:sz w:val="20"/>
                <w:szCs w:val="20"/>
              </w:rPr>
              <w:t xml:space="preserve">in the future.  </w:t>
            </w:r>
          </w:p>
          <w:p w14:paraId="3AC0DBE3" w14:textId="55F00F6F" w:rsidR="004D444B" w:rsidRPr="00DE7FA0" w:rsidRDefault="16DA4C88" w:rsidP="002A733C">
            <w:pPr>
              <w:rPr>
                <w:rFonts w:ascii="Calibri" w:hAnsi="Calibri"/>
                <w:b/>
                <w:sz w:val="20"/>
                <w:szCs w:val="20"/>
              </w:rPr>
            </w:pPr>
            <w:r w:rsidRPr="00DE7FA0">
              <w:rPr>
                <w:rFonts w:ascii="Calibri" w:hAnsi="Calibri"/>
                <w:b/>
                <w:bCs/>
                <w:sz w:val="20"/>
                <w:szCs w:val="20"/>
              </w:rPr>
              <w:t>It is expected that your answer to this section would be about 500 words (use a separate document if you wish)</w:t>
            </w:r>
            <w:r w:rsidR="00405909">
              <w:rPr>
                <w:rFonts w:ascii="Calibri" w:hAnsi="Calibri"/>
                <w:b/>
                <w:bCs/>
                <w:sz w:val="20"/>
                <w:szCs w:val="20"/>
              </w:rPr>
              <w:t>.</w:t>
            </w:r>
          </w:p>
          <w:p w14:paraId="0F5A8354" w14:textId="77777777" w:rsidR="006F5310" w:rsidRDefault="006F5310" w:rsidP="002A733C">
            <w:pPr>
              <w:rPr>
                <w:b/>
              </w:rPr>
            </w:pPr>
          </w:p>
          <w:p w14:paraId="62C7FF4F" w14:textId="77777777" w:rsidR="006F5310" w:rsidRDefault="006F5310" w:rsidP="002A733C">
            <w:pPr>
              <w:rPr>
                <w:b/>
              </w:rPr>
            </w:pPr>
          </w:p>
          <w:p w14:paraId="2256B770" w14:textId="77777777" w:rsidR="006F5310" w:rsidRDefault="006F5310" w:rsidP="002A733C">
            <w:pPr>
              <w:rPr>
                <w:b/>
              </w:rPr>
            </w:pPr>
          </w:p>
          <w:p w14:paraId="08B2BA22" w14:textId="77777777" w:rsidR="006F5310" w:rsidRDefault="006F5310" w:rsidP="002A733C">
            <w:pPr>
              <w:rPr>
                <w:b/>
              </w:rPr>
            </w:pPr>
          </w:p>
          <w:p w14:paraId="2B6A7FD9" w14:textId="77777777" w:rsidR="006F5310" w:rsidRDefault="006F5310" w:rsidP="002A733C">
            <w:pPr>
              <w:rPr>
                <w:b/>
              </w:rPr>
            </w:pPr>
          </w:p>
          <w:p w14:paraId="0BF3EFA5" w14:textId="77777777" w:rsidR="006F5310" w:rsidRDefault="006F5310" w:rsidP="002A733C">
            <w:pPr>
              <w:rPr>
                <w:b/>
              </w:rPr>
            </w:pPr>
          </w:p>
          <w:p w14:paraId="1225FFE3" w14:textId="77777777" w:rsidR="006F5310" w:rsidRDefault="006F5310" w:rsidP="002A733C">
            <w:pPr>
              <w:rPr>
                <w:b/>
              </w:rPr>
            </w:pPr>
          </w:p>
          <w:p w14:paraId="0296131A" w14:textId="77777777" w:rsidR="006F5310" w:rsidRDefault="006F5310" w:rsidP="002A733C">
            <w:pPr>
              <w:rPr>
                <w:b/>
              </w:rPr>
            </w:pPr>
          </w:p>
          <w:p w14:paraId="40D71690" w14:textId="77777777" w:rsidR="006F5310" w:rsidRDefault="006F5310" w:rsidP="002A733C">
            <w:pPr>
              <w:rPr>
                <w:b/>
              </w:rPr>
            </w:pPr>
          </w:p>
          <w:p w14:paraId="14233828" w14:textId="77777777" w:rsidR="006F5310" w:rsidRDefault="006F5310" w:rsidP="002A733C">
            <w:pPr>
              <w:rPr>
                <w:b/>
              </w:rPr>
            </w:pPr>
          </w:p>
          <w:p w14:paraId="6C881F7D" w14:textId="77777777" w:rsidR="006F5310" w:rsidRDefault="006F5310" w:rsidP="002A733C">
            <w:pPr>
              <w:rPr>
                <w:b/>
              </w:rPr>
            </w:pPr>
          </w:p>
          <w:p w14:paraId="297C5741" w14:textId="77777777" w:rsidR="006F5310" w:rsidRDefault="006F5310" w:rsidP="002A733C">
            <w:pPr>
              <w:rPr>
                <w:b/>
              </w:rPr>
            </w:pPr>
          </w:p>
          <w:p w14:paraId="799334D9" w14:textId="77777777" w:rsidR="006F5310" w:rsidRDefault="006F5310" w:rsidP="002A733C">
            <w:pPr>
              <w:rPr>
                <w:b/>
              </w:rPr>
            </w:pPr>
          </w:p>
          <w:p w14:paraId="2A992142" w14:textId="77777777" w:rsidR="006F5310" w:rsidRDefault="006F5310" w:rsidP="002A733C">
            <w:pPr>
              <w:rPr>
                <w:b/>
              </w:rPr>
            </w:pPr>
          </w:p>
          <w:p w14:paraId="398D51FE" w14:textId="77777777" w:rsidR="006F5310" w:rsidRDefault="006F5310" w:rsidP="002A733C">
            <w:pPr>
              <w:rPr>
                <w:b/>
              </w:rPr>
            </w:pPr>
          </w:p>
          <w:p w14:paraId="673FDA25" w14:textId="77777777" w:rsidR="006F5310" w:rsidRDefault="006F5310" w:rsidP="002A733C">
            <w:pPr>
              <w:rPr>
                <w:b/>
              </w:rPr>
            </w:pPr>
          </w:p>
          <w:p w14:paraId="15FAE8A7" w14:textId="77777777" w:rsidR="006F5310" w:rsidRDefault="006F5310" w:rsidP="002A733C">
            <w:pPr>
              <w:rPr>
                <w:b/>
              </w:rPr>
            </w:pPr>
          </w:p>
          <w:p w14:paraId="0BEBBCA4" w14:textId="77777777" w:rsidR="006F5310" w:rsidRDefault="006F5310" w:rsidP="002A733C">
            <w:pPr>
              <w:rPr>
                <w:b/>
              </w:rPr>
            </w:pPr>
          </w:p>
          <w:p w14:paraId="2BE6B176" w14:textId="77777777" w:rsidR="006F5310" w:rsidRDefault="006F5310" w:rsidP="002A733C">
            <w:pPr>
              <w:rPr>
                <w:b/>
              </w:rPr>
            </w:pPr>
          </w:p>
          <w:p w14:paraId="7EB06FE2" w14:textId="77777777" w:rsidR="006F5310" w:rsidRDefault="006F5310" w:rsidP="002A733C">
            <w:pPr>
              <w:rPr>
                <w:b/>
              </w:rPr>
            </w:pPr>
          </w:p>
          <w:p w14:paraId="22820A07" w14:textId="77777777" w:rsidR="006F5310" w:rsidRDefault="006F5310" w:rsidP="002A733C">
            <w:pPr>
              <w:rPr>
                <w:b/>
              </w:rPr>
            </w:pPr>
          </w:p>
          <w:p w14:paraId="2CEDA06C" w14:textId="77777777" w:rsidR="006F5310" w:rsidRDefault="006F5310" w:rsidP="002A733C">
            <w:pPr>
              <w:rPr>
                <w:b/>
              </w:rPr>
            </w:pPr>
          </w:p>
          <w:p w14:paraId="2C2004D2" w14:textId="77777777" w:rsidR="006F5310" w:rsidRDefault="006F5310" w:rsidP="002A733C">
            <w:pPr>
              <w:rPr>
                <w:b/>
              </w:rPr>
            </w:pPr>
          </w:p>
          <w:p w14:paraId="26C4746C" w14:textId="77777777" w:rsidR="006F5310" w:rsidRDefault="006F5310" w:rsidP="002A733C">
            <w:pPr>
              <w:rPr>
                <w:b/>
              </w:rPr>
            </w:pPr>
          </w:p>
          <w:p w14:paraId="1E0BD1E6" w14:textId="77777777" w:rsidR="006F5310" w:rsidRDefault="006F5310" w:rsidP="002A733C">
            <w:pPr>
              <w:rPr>
                <w:b/>
              </w:rPr>
            </w:pPr>
          </w:p>
          <w:p w14:paraId="6D7BEA50" w14:textId="77777777" w:rsidR="006F5310" w:rsidRDefault="006F5310" w:rsidP="002A733C">
            <w:pPr>
              <w:rPr>
                <w:b/>
              </w:rPr>
            </w:pPr>
          </w:p>
          <w:p w14:paraId="2A576571" w14:textId="77777777" w:rsidR="006F5310" w:rsidRDefault="006F5310" w:rsidP="002A733C">
            <w:pPr>
              <w:rPr>
                <w:b/>
              </w:rPr>
            </w:pPr>
          </w:p>
          <w:p w14:paraId="19402F1B" w14:textId="77777777" w:rsidR="006F5310" w:rsidRDefault="006F5310" w:rsidP="002A733C">
            <w:pPr>
              <w:rPr>
                <w:b/>
              </w:rPr>
            </w:pPr>
          </w:p>
          <w:p w14:paraId="67D979FC" w14:textId="77777777" w:rsidR="006F5310" w:rsidRDefault="006F5310" w:rsidP="002A733C">
            <w:pPr>
              <w:rPr>
                <w:b/>
              </w:rPr>
            </w:pPr>
          </w:p>
          <w:p w14:paraId="04FBA7E9" w14:textId="77777777" w:rsidR="006F5310" w:rsidRDefault="006F5310" w:rsidP="002A733C">
            <w:pPr>
              <w:rPr>
                <w:b/>
              </w:rPr>
            </w:pPr>
          </w:p>
          <w:p w14:paraId="5133E548" w14:textId="77777777" w:rsidR="006F5310" w:rsidRDefault="006F5310" w:rsidP="002A733C">
            <w:pPr>
              <w:rPr>
                <w:b/>
              </w:rPr>
            </w:pPr>
          </w:p>
          <w:p w14:paraId="5F02132F" w14:textId="77777777" w:rsidR="006F5310" w:rsidRDefault="006F5310" w:rsidP="002A733C">
            <w:pPr>
              <w:rPr>
                <w:b/>
              </w:rPr>
            </w:pPr>
          </w:p>
          <w:p w14:paraId="0DF9F67E" w14:textId="77777777" w:rsidR="006F5310" w:rsidRDefault="006F5310" w:rsidP="002A733C">
            <w:pPr>
              <w:rPr>
                <w:b/>
              </w:rPr>
            </w:pPr>
          </w:p>
          <w:p w14:paraId="67AD4D7F" w14:textId="77777777" w:rsidR="006F5310" w:rsidRDefault="006F5310" w:rsidP="002A733C">
            <w:pPr>
              <w:rPr>
                <w:b/>
              </w:rPr>
            </w:pPr>
          </w:p>
          <w:p w14:paraId="37C5C5AA" w14:textId="77777777" w:rsidR="006F5310" w:rsidRDefault="006F5310" w:rsidP="002A733C">
            <w:pPr>
              <w:rPr>
                <w:b/>
              </w:rPr>
            </w:pPr>
          </w:p>
          <w:p w14:paraId="2CEEAE7E" w14:textId="77777777" w:rsidR="006F5310" w:rsidRDefault="006F5310" w:rsidP="002A733C">
            <w:pPr>
              <w:rPr>
                <w:b/>
              </w:rPr>
            </w:pPr>
          </w:p>
          <w:p w14:paraId="30179128" w14:textId="77777777" w:rsidR="006F5310" w:rsidRDefault="006F5310" w:rsidP="002A733C">
            <w:pPr>
              <w:rPr>
                <w:b/>
              </w:rPr>
            </w:pPr>
          </w:p>
          <w:p w14:paraId="76B057E9" w14:textId="77777777" w:rsidR="006F5310" w:rsidRDefault="006F5310" w:rsidP="002A733C">
            <w:pPr>
              <w:rPr>
                <w:b/>
              </w:rPr>
            </w:pPr>
          </w:p>
          <w:p w14:paraId="487A4DC0" w14:textId="77777777" w:rsidR="006F5310" w:rsidRDefault="006F5310" w:rsidP="002A733C">
            <w:pPr>
              <w:rPr>
                <w:b/>
              </w:rPr>
            </w:pPr>
          </w:p>
          <w:p w14:paraId="05816F99" w14:textId="77777777" w:rsidR="006F5310" w:rsidRDefault="006F5310" w:rsidP="002A733C">
            <w:pPr>
              <w:rPr>
                <w:b/>
              </w:rPr>
            </w:pPr>
          </w:p>
          <w:p w14:paraId="24B204DA" w14:textId="77777777" w:rsidR="006F5310" w:rsidRDefault="006F5310" w:rsidP="002A733C">
            <w:pPr>
              <w:rPr>
                <w:b/>
              </w:rPr>
            </w:pPr>
          </w:p>
          <w:p w14:paraId="2B35236F" w14:textId="77777777" w:rsidR="006F5310" w:rsidRDefault="006F5310" w:rsidP="002A733C">
            <w:pPr>
              <w:rPr>
                <w:b/>
              </w:rPr>
            </w:pPr>
          </w:p>
          <w:p w14:paraId="6A7C947E" w14:textId="77777777" w:rsidR="006F5310" w:rsidRDefault="006F5310" w:rsidP="002A733C">
            <w:pPr>
              <w:rPr>
                <w:b/>
              </w:rPr>
            </w:pPr>
          </w:p>
          <w:p w14:paraId="748BC364" w14:textId="77777777" w:rsidR="006F5310" w:rsidRDefault="006F5310" w:rsidP="002A733C">
            <w:pPr>
              <w:rPr>
                <w:b/>
              </w:rPr>
            </w:pPr>
          </w:p>
          <w:p w14:paraId="493B7A23" w14:textId="77777777" w:rsidR="006F5310" w:rsidRDefault="006F5310" w:rsidP="002A733C">
            <w:pPr>
              <w:rPr>
                <w:b/>
              </w:rPr>
            </w:pPr>
          </w:p>
          <w:p w14:paraId="791292D9" w14:textId="77777777" w:rsidR="006F5310" w:rsidRDefault="006F5310" w:rsidP="002A733C">
            <w:pPr>
              <w:rPr>
                <w:b/>
              </w:rPr>
            </w:pPr>
          </w:p>
          <w:p w14:paraId="0F79ABEE" w14:textId="77777777" w:rsidR="006F5310" w:rsidRDefault="006F5310" w:rsidP="002A733C">
            <w:pPr>
              <w:rPr>
                <w:b/>
              </w:rPr>
            </w:pPr>
          </w:p>
          <w:p w14:paraId="76FA8C55" w14:textId="77777777" w:rsidR="006F5310" w:rsidRDefault="006F5310" w:rsidP="002A733C">
            <w:pPr>
              <w:rPr>
                <w:b/>
              </w:rPr>
            </w:pPr>
          </w:p>
          <w:p w14:paraId="0ABF5DF2" w14:textId="77777777" w:rsidR="006F5310" w:rsidRDefault="006F5310" w:rsidP="002A733C">
            <w:pPr>
              <w:rPr>
                <w:b/>
              </w:rPr>
            </w:pPr>
          </w:p>
          <w:p w14:paraId="4EE310A0" w14:textId="77777777" w:rsidR="006F5310" w:rsidRDefault="006F5310" w:rsidP="002A733C">
            <w:pPr>
              <w:rPr>
                <w:b/>
              </w:rPr>
            </w:pPr>
          </w:p>
          <w:p w14:paraId="5BDE191A" w14:textId="77777777" w:rsidR="006F5310" w:rsidRDefault="006F5310" w:rsidP="002A733C">
            <w:pPr>
              <w:rPr>
                <w:b/>
              </w:rPr>
            </w:pPr>
          </w:p>
          <w:p w14:paraId="30ADC740" w14:textId="77777777" w:rsidR="006F5310" w:rsidRDefault="006F5310" w:rsidP="002A733C">
            <w:pPr>
              <w:rPr>
                <w:b/>
              </w:rPr>
            </w:pPr>
          </w:p>
          <w:p w14:paraId="0DC29792" w14:textId="77777777" w:rsidR="006F5310" w:rsidRDefault="006F5310" w:rsidP="002A733C">
            <w:pPr>
              <w:rPr>
                <w:b/>
              </w:rPr>
            </w:pPr>
          </w:p>
          <w:p w14:paraId="107140A0" w14:textId="77777777" w:rsidR="006F5310" w:rsidRDefault="006F5310" w:rsidP="002A733C">
            <w:pPr>
              <w:rPr>
                <w:b/>
              </w:rPr>
            </w:pPr>
          </w:p>
          <w:p w14:paraId="183ED1DC" w14:textId="77777777" w:rsidR="006F5310" w:rsidRDefault="006F5310" w:rsidP="002A733C">
            <w:pPr>
              <w:rPr>
                <w:b/>
              </w:rPr>
            </w:pPr>
          </w:p>
          <w:p w14:paraId="626CE2E7" w14:textId="77777777" w:rsidR="006F5310" w:rsidRDefault="006F5310" w:rsidP="002A733C">
            <w:pPr>
              <w:rPr>
                <w:b/>
              </w:rPr>
            </w:pPr>
          </w:p>
          <w:p w14:paraId="36A7FA7D" w14:textId="77777777" w:rsidR="006F5310" w:rsidRDefault="006F5310" w:rsidP="002A733C">
            <w:pPr>
              <w:rPr>
                <w:b/>
              </w:rPr>
            </w:pPr>
          </w:p>
          <w:p w14:paraId="7B924303" w14:textId="77777777" w:rsidR="006F5310" w:rsidRDefault="006F5310" w:rsidP="002A733C">
            <w:pPr>
              <w:rPr>
                <w:b/>
              </w:rPr>
            </w:pPr>
          </w:p>
          <w:p w14:paraId="6AA6E83B" w14:textId="77777777" w:rsidR="006F5310" w:rsidRDefault="006F5310" w:rsidP="002A733C">
            <w:pPr>
              <w:rPr>
                <w:b/>
              </w:rPr>
            </w:pPr>
          </w:p>
          <w:p w14:paraId="3DEE9588" w14:textId="77777777" w:rsidR="006F5310" w:rsidRDefault="006F5310" w:rsidP="002A733C">
            <w:pPr>
              <w:rPr>
                <w:b/>
              </w:rPr>
            </w:pPr>
          </w:p>
          <w:p w14:paraId="1ABC991D" w14:textId="77777777" w:rsidR="006F5310" w:rsidRDefault="006F5310" w:rsidP="002A733C">
            <w:pPr>
              <w:rPr>
                <w:b/>
              </w:rPr>
            </w:pPr>
          </w:p>
          <w:p w14:paraId="3BDB6EA7" w14:textId="77777777" w:rsidR="006F5310" w:rsidRPr="00F67CC5" w:rsidRDefault="006F5310" w:rsidP="002A733C">
            <w:pPr>
              <w:rPr>
                <w:b/>
              </w:rPr>
            </w:pPr>
          </w:p>
        </w:tc>
      </w:tr>
      <w:tr w:rsidR="00F67CC5" w14:paraId="42EF52DF" w14:textId="77777777" w:rsidTr="006764C7">
        <w:trPr>
          <w:trHeight w:val="12905"/>
        </w:trPr>
        <w:tc>
          <w:tcPr>
            <w:tcW w:w="10070" w:type="dxa"/>
          </w:tcPr>
          <w:p w14:paraId="0D860C4E" w14:textId="4675B88C" w:rsidR="00F67CC5" w:rsidRPr="00405909" w:rsidRDefault="00405909" w:rsidP="00405909">
            <w:pPr>
              <w:jc w:val="center"/>
              <w:rPr>
                <w:rFonts w:ascii="Calibri" w:eastAsia="Calibri,Arial" w:hAnsi="Calibri" w:cs="Calibri,Arial"/>
                <w:b/>
                <w:bCs/>
                <w:sz w:val="32"/>
                <w:szCs w:val="32"/>
              </w:rPr>
            </w:pPr>
            <w:r>
              <w:rPr>
                <w:rFonts w:ascii="Calibri" w:eastAsia="Calibri,Arial" w:hAnsi="Calibri" w:cs="Calibri,Arial"/>
                <w:b/>
                <w:bCs/>
                <w:sz w:val="32"/>
                <w:szCs w:val="32"/>
              </w:rPr>
              <w:t>Application Checklist</w:t>
            </w:r>
          </w:p>
          <w:p w14:paraId="1B8260C3" w14:textId="77777777" w:rsidR="00432F92" w:rsidRPr="00DE7FA0" w:rsidRDefault="00432F92" w:rsidP="002A733C">
            <w:pPr>
              <w:rPr>
                <w:rFonts w:ascii="Calibri" w:eastAsia="Calibri,Arial" w:hAnsi="Calibri" w:cs="Calibri,Arial"/>
                <w:b/>
                <w:bCs/>
                <w:sz w:val="24"/>
              </w:rPr>
            </w:pPr>
          </w:p>
          <w:p w14:paraId="11E5E75A" w14:textId="49CB2CCF" w:rsidR="00432F92" w:rsidRPr="00DE7FA0" w:rsidRDefault="00405909" w:rsidP="00405909">
            <w:pPr>
              <w:ind w:left="306" w:firstLine="447"/>
              <w:rPr>
                <w:rFonts w:ascii="Calibri" w:eastAsia="Calibri,Arial" w:hAnsi="Calibri" w:cs="Calibri,Arial"/>
                <w:b/>
                <w:bCs/>
                <w:sz w:val="24"/>
              </w:rPr>
            </w:pPr>
            <w:r>
              <w:rPr>
                <w:rFonts w:ascii="Calibri" w:eastAsia="Calibri,Arial" w:hAnsi="Calibri" w:cs="Calibri,Arial"/>
                <w:b/>
                <w:bCs/>
                <w:sz w:val="24"/>
              </w:rPr>
              <w:t>E</w:t>
            </w:r>
            <w:r w:rsidR="16DA4C88" w:rsidRPr="00DE7FA0">
              <w:rPr>
                <w:rFonts w:ascii="Calibri" w:eastAsia="Calibri,Arial" w:hAnsi="Calibri" w:cs="Calibri,Arial"/>
                <w:b/>
                <w:bCs/>
                <w:sz w:val="24"/>
              </w:rPr>
              <w:t>nsure you have completed the following:</w:t>
            </w:r>
          </w:p>
          <w:p w14:paraId="72D35B97" w14:textId="77777777" w:rsidR="00F67CC5" w:rsidRPr="00DE7FA0" w:rsidRDefault="00F67CC5" w:rsidP="002A733C">
            <w:pPr>
              <w:rPr>
                <w:rFonts w:ascii="Calibri" w:eastAsia="Calibri,Arial" w:hAnsi="Calibri" w:cs="Calibri,Arial"/>
                <w:b/>
                <w:bCs/>
                <w:sz w:val="24"/>
              </w:rPr>
            </w:pPr>
          </w:p>
          <w:p w14:paraId="0C9EA380" w14:textId="77777777" w:rsidR="00F67CC5" w:rsidRPr="00DE7FA0" w:rsidRDefault="16DA4C88" w:rsidP="00405909">
            <w:pPr>
              <w:pStyle w:val="ListParagraph"/>
              <w:numPr>
                <w:ilvl w:val="0"/>
                <w:numId w:val="11"/>
              </w:numPr>
              <w:ind w:firstLine="11"/>
              <w:rPr>
                <w:rFonts w:ascii="Calibri" w:eastAsia="Calibri,Arial" w:hAnsi="Calibri" w:cs="Calibri,Arial"/>
                <w:b/>
                <w:bCs/>
                <w:sz w:val="24"/>
              </w:rPr>
            </w:pPr>
            <w:r w:rsidRPr="00DE7FA0">
              <w:rPr>
                <w:rFonts w:ascii="Calibri" w:eastAsia="Calibri,Arial" w:hAnsi="Calibri" w:cs="Calibri,Arial"/>
                <w:b/>
                <w:bCs/>
                <w:sz w:val="24"/>
              </w:rPr>
              <w:t>All sections of application form (or written N/A)</w:t>
            </w:r>
          </w:p>
          <w:p w14:paraId="372848FD" w14:textId="77777777" w:rsidR="00943A69" w:rsidRPr="00DE7FA0" w:rsidRDefault="16DA4C88" w:rsidP="00405909">
            <w:pPr>
              <w:pStyle w:val="ListParagraph"/>
              <w:numPr>
                <w:ilvl w:val="0"/>
                <w:numId w:val="11"/>
              </w:numPr>
              <w:ind w:firstLine="11"/>
              <w:rPr>
                <w:rFonts w:ascii="Calibri" w:eastAsia="Calibri,Arial" w:hAnsi="Calibri" w:cs="Calibri,Arial"/>
                <w:b/>
                <w:bCs/>
                <w:sz w:val="24"/>
              </w:rPr>
            </w:pPr>
            <w:r w:rsidRPr="00DE7FA0">
              <w:rPr>
                <w:rFonts w:ascii="Calibri" w:eastAsia="Calibri,Arial" w:hAnsi="Calibri" w:cs="Calibri,Arial"/>
                <w:b/>
                <w:bCs/>
                <w:sz w:val="24"/>
              </w:rPr>
              <w:t>Provided full contact details for 3 referees</w:t>
            </w:r>
          </w:p>
          <w:p w14:paraId="1F4A90BD" w14:textId="318E140D" w:rsidR="00F67CC5" w:rsidRPr="00DE7FA0" w:rsidRDefault="00A901A5" w:rsidP="00405909">
            <w:pPr>
              <w:pStyle w:val="ListParagraph"/>
              <w:numPr>
                <w:ilvl w:val="0"/>
                <w:numId w:val="11"/>
              </w:numPr>
              <w:ind w:firstLine="11"/>
              <w:rPr>
                <w:rFonts w:ascii="Calibri" w:eastAsia="Calibri,Arial" w:hAnsi="Calibri" w:cs="Calibri,Arial"/>
                <w:b/>
                <w:bCs/>
                <w:sz w:val="24"/>
              </w:rPr>
            </w:pPr>
            <w:r>
              <w:rPr>
                <w:rFonts w:ascii="Calibri" w:eastAsia="Calibri,Arial" w:hAnsi="Calibri" w:cs="Calibri,Arial"/>
                <w:b/>
                <w:bCs/>
                <w:sz w:val="24"/>
              </w:rPr>
              <w:t>Signed and dated Page 5</w:t>
            </w:r>
          </w:p>
          <w:p w14:paraId="43716EE3" w14:textId="77777777" w:rsidR="00475B95" w:rsidRDefault="00475B95" w:rsidP="00475B95">
            <w:pPr>
              <w:rPr>
                <w:rFonts w:ascii="Calibri" w:hAnsi="Calibri"/>
                <w:b/>
                <w:sz w:val="24"/>
              </w:rPr>
            </w:pPr>
          </w:p>
          <w:p w14:paraId="2A4B99B8" w14:textId="77777777" w:rsidR="00405909" w:rsidRPr="00DE7FA0" w:rsidRDefault="00405909" w:rsidP="00475B95">
            <w:pPr>
              <w:rPr>
                <w:rFonts w:ascii="Calibri" w:hAnsi="Calibri"/>
                <w:b/>
                <w:sz w:val="24"/>
              </w:rPr>
            </w:pPr>
          </w:p>
          <w:p w14:paraId="1028EFC9" w14:textId="08D8B06F" w:rsidR="001C4643" w:rsidRPr="001C4643" w:rsidRDefault="00405909" w:rsidP="001C4643">
            <w:pPr>
              <w:pStyle w:val="ListParagraph"/>
              <w:rPr>
                <w:rFonts w:ascii="Calibri" w:hAnsi="Calibri" w:cs="Arial"/>
                <w:b/>
                <w:sz w:val="24"/>
              </w:rPr>
            </w:pPr>
            <w:r>
              <w:rPr>
                <w:rFonts w:ascii="Calibri" w:eastAsia="Calibri,Arial" w:hAnsi="Calibri" w:cs="Calibri,Arial"/>
                <w:b/>
                <w:bCs/>
                <w:sz w:val="24"/>
              </w:rPr>
              <w:t>T</w:t>
            </w:r>
            <w:r w:rsidR="16DA4C88" w:rsidRPr="00DE7FA0">
              <w:rPr>
                <w:rFonts w:ascii="Calibri" w:eastAsia="Calibri,Arial" w:hAnsi="Calibri" w:cs="Calibri,Arial"/>
                <w:b/>
                <w:bCs/>
                <w:sz w:val="24"/>
              </w:rPr>
              <w:t>he following documentation</w:t>
            </w:r>
            <w:r>
              <w:rPr>
                <w:rFonts w:ascii="Calibri" w:eastAsia="Calibri,Arial" w:hAnsi="Calibri" w:cs="Calibri,Arial"/>
                <w:b/>
                <w:bCs/>
                <w:sz w:val="24"/>
              </w:rPr>
              <w:t xml:space="preserve"> must be included and d</w:t>
            </w:r>
            <w:r w:rsidR="16DA4C88" w:rsidRPr="00DE7FA0">
              <w:rPr>
                <w:rFonts w:ascii="Calibri" w:eastAsia="Calibri" w:hAnsi="Calibri" w:cs="Calibri"/>
                <w:b/>
                <w:bCs/>
                <w:sz w:val="24"/>
              </w:rPr>
              <w:t xml:space="preserve">ocuments denoted by </w:t>
            </w:r>
            <w:r w:rsidR="16DA4C88" w:rsidRPr="00ED329D">
              <w:rPr>
                <w:rFonts w:ascii="Calibri" w:eastAsia="Calibri" w:hAnsi="Calibri" w:cs="Calibri"/>
                <w:b/>
                <w:bCs/>
                <w:color w:val="FF0000"/>
                <w:sz w:val="24"/>
              </w:rPr>
              <w:t>*</w:t>
            </w:r>
            <w:r w:rsidR="16DA4C88" w:rsidRPr="00DE7FA0">
              <w:rPr>
                <w:rFonts w:ascii="Calibri" w:eastAsia="Calibri" w:hAnsi="Calibri" w:cs="Calibri"/>
                <w:b/>
                <w:bCs/>
                <w:sz w:val="24"/>
              </w:rPr>
              <w:t xml:space="preserve"> are mandatory.</w:t>
            </w:r>
            <w:r w:rsidR="001C4643">
              <w:rPr>
                <w:rFonts w:ascii="Calibri" w:eastAsia="Calibri" w:hAnsi="Calibri" w:cs="Calibri"/>
                <w:b/>
                <w:bCs/>
                <w:sz w:val="24"/>
              </w:rPr>
              <w:t xml:space="preserve"> </w:t>
            </w:r>
            <w:r w:rsidR="001C4643">
              <w:rPr>
                <w:rFonts w:ascii="Calibri" w:eastAsia="Calibri,Arial" w:hAnsi="Calibri" w:cs="Calibri,Arial"/>
                <w:b/>
                <w:bCs/>
                <w:sz w:val="24"/>
              </w:rPr>
              <w:t>P</w:t>
            </w:r>
            <w:r w:rsidR="001C4643" w:rsidRPr="001C4643">
              <w:rPr>
                <w:rFonts w:ascii="Calibri" w:eastAsia="Calibri,Arial" w:hAnsi="Calibri" w:cs="Calibri,Arial"/>
                <w:b/>
                <w:bCs/>
                <w:sz w:val="24"/>
              </w:rPr>
              <w:t xml:space="preserve">lease </w:t>
            </w:r>
            <w:r w:rsidR="001C4643" w:rsidRPr="001C4643">
              <w:rPr>
                <w:rFonts w:ascii="Calibri" w:eastAsia="Calibri,Arial" w:hAnsi="Calibri" w:cs="Calibri,Arial"/>
                <w:b/>
                <w:bCs/>
                <w:sz w:val="24"/>
                <w:u w:val="single"/>
              </w:rPr>
              <w:t>do not</w:t>
            </w:r>
            <w:r w:rsidR="001C4643" w:rsidRPr="001C4643">
              <w:rPr>
                <w:rFonts w:ascii="Calibri" w:eastAsia="Calibri,Arial" w:hAnsi="Calibri" w:cs="Calibri,Arial"/>
                <w:b/>
                <w:bCs/>
                <w:sz w:val="24"/>
              </w:rPr>
              <w:t xml:space="preserve"> send original</w:t>
            </w:r>
            <w:r w:rsidR="001C4643">
              <w:rPr>
                <w:rFonts w:ascii="Calibri" w:eastAsia="Calibri,Arial" w:hAnsi="Calibri" w:cs="Calibri,Arial"/>
                <w:b/>
                <w:bCs/>
                <w:sz w:val="24"/>
              </w:rPr>
              <w:t>s!</w:t>
            </w:r>
          </w:p>
          <w:p w14:paraId="266541DD" w14:textId="143D566A" w:rsidR="00475B95" w:rsidRPr="00DE7FA0" w:rsidRDefault="00475B95" w:rsidP="00475B95">
            <w:pPr>
              <w:rPr>
                <w:rFonts w:ascii="Calibri" w:hAnsi="Calibri"/>
                <w:b/>
                <w:sz w:val="24"/>
              </w:rPr>
            </w:pPr>
          </w:p>
          <w:p w14:paraId="59FE6B08" w14:textId="77777777" w:rsidR="00475B95" w:rsidRPr="00DE7FA0" w:rsidRDefault="00475B95" w:rsidP="00475B95">
            <w:pPr>
              <w:rPr>
                <w:rFonts w:ascii="Calibri" w:hAnsi="Calibri"/>
                <w:b/>
                <w:sz w:val="24"/>
              </w:rPr>
            </w:pPr>
          </w:p>
          <w:p w14:paraId="774CE697" w14:textId="526267F8" w:rsidR="00F67CC5" w:rsidRPr="00DE7FA0" w:rsidRDefault="00475B95" w:rsidP="00475B95">
            <w:pPr>
              <w:pStyle w:val="ListParagraph"/>
              <w:rPr>
                <w:rFonts w:ascii="Calibri" w:hAnsi="Calibri" w:cs="Arial"/>
                <w:b/>
                <w:sz w:val="24"/>
              </w:rPr>
            </w:pPr>
            <w:r w:rsidRPr="00DE7FA0">
              <w:rPr>
                <w:rFonts w:ascii="Calibri" w:hAnsi="Calibri" w:cs="Arial"/>
                <w:b/>
                <w:sz w:val="24"/>
              </w:rPr>
              <w:sym w:font="Webdings" w:char="F09D"/>
            </w:r>
            <w:r w:rsidRPr="00DE7FA0">
              <w:rPr>
                <w:rFonts w:ascii="Calibri" w:eastAsia="Calibri,Arial" w:hAnsi="Calibri" w:cs="Calibri,Arial"/>
                <w:b/>
                <w:bCs/>
                <w:sz w:val="24"/>
              </w:rPr>
              <w:t>1 If you are not currently living in your usual country of residence, please provide a copy of a recent household bill or similar, addressed to you at that address</w:t>
            </w:r>
            <w:r w:rsidR="00432F92" w:rsidRPr="00DE7FA0">
              <w:rPr>
                <w:rFonts w:ascii="Calibri" w:eastAsia="Calibri,Arial" w:hAnsi="Calibri" w:cs="Calibri,Arial"/>
                <w:b/>
                <w:bCs/>
                <w:sz w:val="24"/>
              </w:rPr>
              <w:t xml:space="preserve">, if </w:t>
            </w:r>
            <w:proofErr w:type="gramStart"/>
            <w:r w:rsidR="00432F92" w:rsidRPr="00DE7FA0">
              <w:rPr>
                <w:rFonts w:ascii="Calibri" w:eastAsia="Calibri,Arial" w:hAnsi="Calibri" w:cs="Calibri,Arial"/>
                <w:b/>
                <w:bCs/>
                <w:sz w:val="24"/>
              </w:rPr>
              <w:t>appropriate.</w:t>
            </w:r>
            <w:r w:rsidR="006F5310" w:rsidRPr="00ED329D">
              <w:rPr>
                <w:rFonts w:ascii="Calibri" w:eastAsia="Calibri,Arial" w:hAnsi="Calibri" w:cs="Calibri,Arial"/>
                <w:b/>
                <w:bCs/>
                <w:color w:val="FF0000"/>
                <w:sz w:val="24"/>
              </w:rPr>
              <w:t>*</w:t>
            </w:r>
            <w:proofErr w:type="gramEnd"/>
          </w:p>
          <w:p w14:paraId="42710BED" w14:textId="77777777" w:rsidR="00432F92" w:rsidRPr="00DE7FA0" w:rsidRDefault="00432F92" w:rsidP="00475B95">
            <w:pPr>
              <w:pStyle w:val="ListParagraph"/>
              <w:rPr>
                <w:rFonts w:ascii="Calibri" w:hAnsi="Calibri"/>
                <w:b/>
                <w:sz w:val="24"/>
              </w:rPr>
            </w:pPr>
          </w:p>
          <w:p w14:paraId="3794416D" w14:textId="17E701D0" w:rsidR="00432F92" w:rsidRPr="001C4643" w:rsidRDefault="00432F92" w:rsidP="00475B95">
            <w:pPr>
              <w:pStyle w:val="ListParagraph"/>
              <w:rPr>
                <w:rFonts w:ascii="Calibri" w:hAnsi="Calibri" w:cs="Arial"/>
                <w:b/>
                <w:sz w:val="24"/>
              </w:rPr>
            </w:pPr>
            <w:r w:rsidRPr="00DE7FA0">
              <w:rPr>
                <w:rFonts w:ascii="Calibri" w:hAnsi="Calibri" w:cs="Arial"/>
                <w:b/>
                <w:sz w:val="24"/>
              </w:rPr>
              <w:sym w:font="Webdings" w:char="F09D"/>
            </w:r>
            <w:r w:rsidRPr="00DE7FA0">
              <w:rPr>
                <w:rFonts w:ascii="Calibri" w:eastAsia="Calibri,Arial" w:hAnsi="Calibri" w:cs="Calibri,Arial"/>
                <w:b/>
                <w:bCs/>
                <w:sz w:val="24"/>
              </w:rPr>
              <w:t>2 Copy of your passport</w:t>
            </w:r>
            <w:r w:rsidR="006F5310" w:rsidRPr="001C4643">
              <w:rPr>
                <w:rFonts w:ascii="Calibri" w:eastAsia="Calibri,Arial" w:hAnsi="Calibri" w:cs="Calibri,Arial"/>
                <w:b/>
                <w:bCs/>
                <w:color w:val="FF0000"/>
                <w:sz w:val="24"/>
              </w:rPr>
              <w:t>*</w:t>
            </w:r>
            <w:r w:rsidR="001C4643" w:rsidRPr="001C4643">
              <w:rPr>
                <w:rFonts w:ascii="Calibri" w:eastAsia="Calibri,Arial" w:hAnsi="Calibri" w:cs="Calibri,Arial"/>
                <w:b/>
                <w:bCs/>
                <w:sz w:val="24"/>
              </w:rPr>
              <w:t xml:space="preserve"> </w:t>
            </w:r>
          </w:p>
          <w:p w14:paraId="0E80D129" w14:textId="77777777" w:rsidR="00432F92" w:rsidRPr="00F334D6" w:rsidRDefault="00432F92" w:rsidP="00F334D6">
            <w:pPr>
              <w:rPr>
                <w:rFonts w:ascii="Calibri" w:hAnsi="Calibri"/>
                <w:b/>
                <w:sz w:val="24"/>
              </w:rPr>
            </w:pPr>
          </w:p>
          <w:p w14:paraId="18F6695C" w14:textId="7E8E7742" w:rsidR="00432F92" w:rsidRPr="00DE7FA0" w:rsidRDefault="00432F92" w:rsidP="00475B95">
            <w:pPr>
              <w:pStyle w:val="ListParagraph"/>
              <w:rPr>
                <w:rFonts w:ascii="Calibri" w:hAnsi="Calibri" w:cs="Arial"/>
                <w:b/>
                <w:sz w:val="24"/>
              </w:rPr>
            </w:pPr>
            <w:r w:rsidRPr="00DE7FA0">
              <w:rPr>
                <w:rFonts w:ascii="Calibri" w:hAnsi="Calibri" w:cs="Arial"/>
                <w:b/>
                <w:sz w:val="24"/>
              </w:rPr>
              <w:sym w:font="Webdings" w:char="F09D"/>
            </w:r>
            <w:r w:rsidR="00F334D6">
              <w:rPr>
                <w:rFonts w:ascii="Calibri" w:eastAsia="Calibri,Arial" w:hAnsi="Calibri" w:cs="Calibri,Arial"/>
                <w:b/>
                <w:bCs/>
                <w:sz w:val="24"/>
              </w:rPr>
              <w:t>3</w:t>
            </w:r>
            <w:r w:rsidRPr="00DE7FA0">
              <w:rPr>
                <w:rFonts w:ascii="Calibri" w:eastAsia="Calibri,Arial" w:hAnsi="Calibri" w:cs="Calibri,Arial"/>
                <w:b/>
                <w:bCs/>
                <w:sz w:val="24"/>
              </w:rPr>
              <w:t xml:space="preserve"> Letter from Chair/Manager of Vocational Training Programme to state you are currently enrolled, if appropriate</w:t>
            </w:r>
            <w:r w:rsidR="00F334D6">
              <w:rPr>
                <w:rFonts w:ascii="Calibri" w:eastAsia="Calibri,Arial" w:hAnsi="Calibri" w:cs="Calibri,Arial"/>
                <w:b/>
                <w:bCs/>
                <w:sz w:val="24"/>
              </w:rPr>
              <w:t xml:space="preserve"> </w:t>
            </w:r>
            <w:r w:rsidR="00F334D6" w:rsidRPr="00F334D6">
              <w:rPr>
                <w:rFonts w:ascii="Calibri" w:eastAsia="Calibri,Arial" w:hAnsi="Calibri" w:cs="Calibri,Arial"/>
                <w:b/>
                <w:bCs/>
                <w:color w:val="FF0000"/>
                <w:sz w:val="24"/>
              </w:rPr>
              <w:t xml:space="preserve">(registrars </w:t>
            </w:r>
            <w:proofErr w:type="gramStart"/>
            <w:r w:rsidR="00F334D6" w:rsidRPr="00F334D6">
              <w:rPr>
                <w:rFonts w:ascii="Calibri" w:eastAsia="Calibri,Arial" w:hAnsi="Calibri" w:cs="Calibri,Arial"/>
                <w:b/>
                <w:bCs/>
                <w:color w:val="FF0000"/>
                <w:sz w:val="24"/>
              </w:rPr>
              <w:t>only)</w:t>
            </w:r>
            <w:r w:rsidR="006F5310" w:rsidRPr="00F334D6">
              <w:rPr>
                <w:rFonts w:ascii="Calibri" w:eastAsia="Calibri,Arial" w:hAnsi="Calibri" w:cs="Calibri,Arial"/>
                <w:b/>
                <w:bCs/>
                <w:color w:val="FF0000"/>
                <w:sz w:val="24"/>
              </w:rPr>
              <w:t>*</w:t>
            </w:r>
            <w:proofErr w:type="gramEnd"/>
          </w:p>
          <w:p w14:paraId="291D8ECE" w14:textId="77777777" w:rsidR="00432F92" w:rsidRPr="00DE7FA0" w:rsidRDefault="00432F92" w:rsidP="00475B95">
            <w:pPr>
              <w:pStyle w:val="ListParagraph"/>
              <w:rPr>
                <w:rFonts w:ascii="Calibri" w:hAnsi="Calibri"/>
                <w:b/>
                <w:sz w:val="24"/>
              </w:rPr>
            </w:pPr>
          </w:p>
          <w:p w14:paraId="20861E08" w14:textId="6155B274" w:rsidR="00432F92" w:rsidRPr="00DE7FA0" w:rsidRDefault="00432F92" w:rsidP="00475B95">
            <w:pPr>
              <w:pStyle w:val="ListParagraph"/>
              <w:rPr>
                <w:rFonts w:ascii="Calibri" w:hAnsi="Calibri" w:cs="Arial"/>
                <w:b/>
                <w:sz w:val="24"/>
              </w:rPr>
            </w:pPr>
            <w:r w:rsidRPr="00DE7FA0">
              <w:rPr>
                <w:rFonts w:ascii="Calibri" w:hAnsi="Calibri" w:cs="Arial"/>
                <w:b/>
                <w:sz w:val="24"/>
              </w:rPr>
              <w:sym w:font="Webdings" w:char="F09D"/>
            </w:r>
            <w:r w:rsidR="00F334D6">
              <w:rPr>
                <w:rFonts w:ascii="Calibri" w:eastAsia="Calibri,Arial" w:hAnsi="Calibri" w:cs="Calibri,Arial"/>
                <w:b/>
                <w:bCs/>
                <w:sz w:val="24"/>
              </w:rPr>
              <w:t>4</w:t>
            </w:r>
            <w:r w:rsidRPr="00DE7FA0">
              <w:rPr>
                <w:rFonts w:ascii="Calibri" w:eastAsia="Calibri,Arial" w:hAnsi="Calibri" w:cs="Calibri,Arial"/>
                <w:b/>
                <w:bCs/>
                <w:sz w:val="24"/>
              </w:rPr>
              <w:t xml:space="preserve"> Letter of employment offer or similar for current role</w:t>
            </w:r>
            <w:r w:rsidR="006F5310" w:rsidRPr="00ED329D">
              <w:rPr>
                <w:rFonts w:ascii="Calibri" w:eastAsia="Calibri,Arial" w:hAnsi="Calibri" w:cs="Calibri,Arial"/>
                <w:b/>
                <w:bCs/>
                <w:color w:val="FF0000"/>
                <w:sz w:val="24"/>
              </w:rPr>
              <w:t>*</w:t>
            </w:r>
          </w:p>
          <w:p w14:paraId="513F7B9D" w14:textId="77777777" w:rsidR="00432F92" w:rsidRPr="00DE7FA0" w:rsidRDefault="00432F92" w:rsidP="00475B95">
            <w:pPr>
              <w:pStyle w:val="ListParagraph"/>
              <w:rPr>
                <w:rFonts w:ascii="Calibri" w:hAnsi="Calibri"/>
                <w:b/>
                <w:sz w:val="24"/>
              </w:rPr>
            </w:pPr>
          </w:p>
          <w:p w14:paraId="6EEBAA32" w14:textId="3E9E2FBE" w:rsidR="006764C7" w:rsidRPr="006764C7" w:rsidRDefault="00432F92" w:rsidP="006764C7">
            <w:pPr>
              <w:pStyle w:val="ListParagraph"/>
              <w:rPr>
                <w:rFonts w:ascii="Calibri" w:hAnsi="Calibri"/>
                <w:b/>
                <w:sz w:val="24"/>
              </w:rPr>
            </w:pPr>
            <w:r w:rsidRPr="00DE7FA0">
              <w:rPr>
                <w:rFonts w:ascii="Calibri" w:hAnsi="Calibri" w:cs="Arial"/>
                <w:b/>
                <w:sz w:val="24"/>
              </w:rPr>
              <w:sym w:font="Webdings" w:char="F09D"/>
            </w:r>
            <w:r w:rsidR="00F334D6">
              <w:rPr>
                <w:rFonts w:ascii="Calibri" w:eastAsia="Calibri,Arial" w:hAnsi="Calibri" w:cs="Calibri,Arial"/>
                <w:b/>
                <w:bCs/>
                <w:sz w:val="24"/>
              </w:rPr>
              <w:t>5</w:t>
            </w:r>
            <w:r w:rsidRPr="00DE7FA0">
              <w:rPr>
                <w:rFonts w:ascii="Calibri" w:eastAsia="Calibri,Arial" w:hAnsi="Calibri" w:cs="Calibri,Arial"/>
                <w:b/>
                <w:bCs/>
                <w:sz w:val="24"/>
              </w:rPr>
              <w:t xml:space="preserve"> </w:t>
            </w:r>
            <w:r w:rsidR="00661C96">
              <w:rPr>
                <w:rFonts w:ascii="Calibri" w:hAnsi="Calibri" w:cs="Arial"/>
                <w:b/>
                <w:sz w:val="24"/>
              </w:rPr>
              <w:t>CV</w:t>
            </w:r>
            <w:r w:rsidR="006764C7" w:rsidRPr="006764C7">
              <w:rPr>
                <w:rFonts w:ascii="Calibri" w:hAnsi="Calibri" w:cs="Arial"/>
                <w:b/>
                <w:sz w:val="24"/>
              </w:rPr>
              <w:t xml:space="preserve"> </w:t>
            </w:r>
            <w:r w:rsidR="00661C96">
              <w:rPr>
                <w:rFonts w:ascii="Calibri" w:hAnsi="Calibri" w:cs="Arial"/>
                <w:b/>
                <w:sz w:val="24"/>
              </w:rPr>
              <w:t>covering</w:t>
            </w:r>
            <w:r w:rsidR="006764C7" w:rsidRPr="006764C7">
              <w:rPr>
                <w:rFonts w:ascii="Calibri" w:hAnsi="Calibri" w:cs="Arial"/>
                <w:b/>
                <w:sz w:val="24"/>
              </w:rPr>
              <w:t xml:space="preserve"> </w:t>
            </w:r>
            <w:r w:rsidR="001B38BF">
              <w:rPr>
                <w:rFonts w:ascii="Calibri" w:hAnsi="Calibri" w:cs="Arial"/>
                <w:b/>
                <w:sz w:val="24"/>
              </w:rPr>
              <w:t xml:space="preserve">your </w:t>
            </w:r>
            <w:r w:rsidR="006764C7" w:rsidRPr="006764C7">
              <w:rPr>
                <w:rFonts w:ascii="Calibri" w:hAnsi="Calibri" w:cs="Arial"/>
                <w:b/>
                <w:sz w:val="24"/>
              </w:rPr>
              <w:t>postgraduate work experience</w:t>
            </w:r>
            <w:r w:rsidR="001B38BF">
              <w:rPr>
                <w:rFonts w:ascii="Calibri" w:hAnsi="Calibri" w:cs="Arial"/>
                <w:b/>
                <w:sz w:val="24"/>
              </w:rPr>
              <w:t xml:space="preserve"> </w:t>
            </w:r>
            <w:r w:rsidR="00714AA1">
              <w:rPr>
                <w:rFonts w:ascii="Calibri" w:hAnsi="Calibri" w:cs="Arial"/>
                <w:b/>
                <w:sz w:val="24"/>
              </w:rPr>
              <w:t xml:space="preserve">(including any Fellowships) </w:t>
            </w:r>
            <w:r w:rsidR="001B38BF" w:rsidRPr="001B38BF">
              <w:rPr>
                <w:rFonts w:ascii="Calibri" w:hAnsi="Calibri" w:cs="Arial"/>
                <w:b/>
                <w:sz w:val="24"/>
                <w:u w:val="single"/>
              </w:rPr>
              <w:t>and</w:t>
            </w:r>
            <w:r w:rsidR="001B38BF">
              <w:rPr>
                <w:rFonts w:ascii="Calibri" w:hAnsi="Calibri" w:cs="Arial"/>
                <w:b/>
                <w:sz w:val="24"/>
              </w:rPr>
              <w:t xml:space="preserve"> active research commenced or completed in the past 4 years</w:t>
            </w:r>
            <w:r w:rsidR="006764C7" w:rsidRPr="006764C7">
              <w:rPr>
                <w:rFonts w:ascii="Calibri" w:hAnsi="Calibri" w:cs="Arial"/>
                <w:b/>
                <w:color w:val="FF0000"/>
                <w:sz w:val="24"/>
              </w:rPr>
              <w:t>*</w:t>
            </w:r>
          </w:p>
          <w:p w14:paraId="248BC4C4" w14:textId="77777777" w:rsidR="006F5310" w:rsidRPr="006764C7" w:rsidRDefault="006F5310" w:rsidP="006764C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21085CEF" w14:textId="77777777" w:rsidR="001C4643" w:rsidRDefault="001C4643" w:rsidP="00432F92">
            <w:pPr>
              <w:pStyle w:val="ListParagraph"/>
              <w:rPr>
                <w:rFonts w:ascii="Calibri" w:hAnsi="Calibri"/>
                <w:b/>
                <w:sz w:val="20"/>
                <w:szCs w:val="20"/>
              </w:rPr>
            </w:pPr>
          </w:p>
          <w:p w14:paraId="73055B04" w14:textId="1B21EB9D" w:rsidR="001C4643" w:rsidRPr="006764C7" w:rsidRDefault="001C4643" w:rsidP="00432F92">
            <w:pPr>
              <w:pStyle w:val="ListParagraph"/>
              <w:rPr>
                <w:rFonts w:ascii="Calibri" w:hAnsi="Calibri"/>
                <w:b/>
                <w:sz w:val="28"/>
                <w:szCs w:val="28"/>
              </w:rPr>
            </w:pPr>
            <w:r w:rsidRPr="006764C7">
              <w:rPr>
                <w:rFonts w:ascii="Calibri" w:hAnsi="Calibri"/>
                <w:b/>
                <w:sz w:val="28"/>
                <w:szCs w:val="28"/>
              </w:rPr>
              <w:t xml:space="preserve">Please </w:t>
            </w:r>
            <w:r w:rsidR="00F26E98">
              <w:rPr>
                <w:rFonts w:ascii="Calibri" w:hAnsi="Calibri"/>
                <w:b/>
                <w:sz w:val="28"/>
                <w:szCs w:val="28"/>
              </w:rPr>
              <w:t>send</w:t>
            </w:r>
            <w:r w:rsidRPr="006764C7">
              <w:rPr>
                <w:rFonts w:ascii="Calibri" w:hAnsi="Calibri"/>
                <w:b/>
                <w:sz w:val="28"/>
                <w:szCs w:val="28"/>
              </w:rPr>
              <w:t xml:space="preserve"> this application form and your supporting documentation to:</w:t>
            </w:r>
          </w:p>
          <w:p w14:paraId="3CD7AB2D" w14:textId="77777777" w:rsidR="001C4643" w:rsidRPr="001C4643" w:rsidRDefault="001C4643" w:rsidP="001C4643">
            <w:pPr>
              <w:rPr>
                <w:rFonts w:ascii="Calibri" w:hAnsi="Calibri"/>
                <w:b/>
                <w:sz w:val="24"/>
              </w:rPr>
            </w:pPr>
          </w:p>
          <w:p w14:paraId="38CEA701" w14:textId="21F05B9E" w:rsidR="001C4643" w:rsidRPr="001C4643" w:rsidRDefault="00F26E98" w:rsidP="00432F92">
            <w:pPr>
              <w:pStyle w:val="ListParagraph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sz w:val="24"/>
              </w:rPr>
              <w:t xml:space="preserve">Ray Collins </w:t>
            </w:r>
          </w:p>
          <w:p w14:paraId="2D8B911F" w14:textId="32398EB4" w:rsidR="001C4643" w:rsidRPr="001C4643" w:rsidRDefault="00B71B04" w:rsidP="00432F92">
            <w:pPr>
              <w:pStyle w:val="ListParagraph"/>
              <w:rPr>
                <w:rFonts w:ascii="Calibri" w:hAnsi="Calibri"/>
                <w:b/>
                <w:sz w:val="24"/>
              </w:rPr>
            </w:pPr>
            <w:hyperlink r:id="rId10" w:history="1">
              <w:r w:rsidR="00F26E98" w:rsidRPr="00E32767">
                <w:rPr>
                  <w:rStyle w:val="Hyperlink"/>
                  <w:rFonts w:ascii="Calibri" w:hAnsi="Calibri"/>
                  <w:b/>
                  <w:sz w:val="24"/>
                </w:rPr>
                <w:t>ray@nzags.co.nz</w:t>
              </w:r>
            </w:hyperlink>
            <w:r w:rsidR="00F26E98">
              <w:rPr>
                <w:rFonts w:ascii="Calibri" w:hAnsi="Calibri"/>
                <w:b/>
                <w:sz w:val="24"/>
              </w:rPr>
              <w:t xml:space="preserve"> </w:t>
            </w:r>
          </w:p>
          <w:p w14:paraId="0412FCB1" w14:textId="77777777" w:rsidR="001C4643" w:rsidRPr="001C4643" w:rsidRDefault="001C4643" w:rsidP="00432F92">
            <w:pPr>
              <w:pStyle w:val="ListParagraph"/>
              <w:rPr>
                <w:rFonts w:ascii="Calibri" w:hAnsi="Calibri"/>
                <w:b/>
                <w:sz w:val="24"/>
              </w:rPr>
            </w:pPr>
          </w:p>
          <w:p w14:paraId="4F6E7BA3" w14:textId="0219D1AC" w:rsidR="001C4643" w:rsidRPr="00F67CC5" w:rsidRDefault="001C4643" w:rsidP="00432F92">
            <w:pPr>
              <w:pStyle w:val="ListParagraph"/>
              <w:rPr>
                <w:rFonts w:ascii="Calibri" w:hAnsi="Calibri"/>
                <w:b/>
                <w:sz w:val="20"/>
                <w:szCs w:val="20"/>
              </w:rPr>
            </w:pPr>
            <w:r w:rsidRPr="001C4643">
              <w:rPr>
                <w:rFonts w:ascii="Calibri" w:hAnsi="Calibri"/>
                <w:b/>
                <w:sz w:val="24"/>
              </w:rPr>
              <w:t xml:space="preserve">If you have any questions regarding the fund or completing this </w:t>
            </w:r>
            <w:r w:rsidR="00B71B04" w:rsidRPr="001C4643">
              <w:rPr>
                <w:rFonts w:ascii="Calibri" w:hAnsi="Calibri"/>
                <w:b/>
                <w:sz w:val="24"/>
              </w:rPr>
              <w:t>form,</w:t>
            </w:r>
            <w:r w:rsidRPr="001C4643">
              <w:rPr>
                <w:rFonts w:ascii="Calibri" w:hAnsi="Calibri"/>
                <w:b/>
                <w:sz w:val="24"/>
              </w:rPr>
              <w:t xml:space="preserve"> please contact</w:t>
            </w:r>
            <w:r w:rsidR="00F26E98">
              <w:rPr>
                <w:rFonts w:ascii="Calibri" w:hAnsi="Calibri"/>
                <w:b/>
                <w:sz w:val="24"/>
              </w:rPr>
              <w:t xml:space="preserve"> us at the above email address</w:t>
            </w:r>
          </w:p>
        </w:tc>
      </w:tr>
    </w:tbl>
    <w:p w14:paraId="5558E2C2" w14:textId="77777777" w:rsidR="005F6E87" w:rsidRPr="004D444B" w:rsidRDefault="005F6E87" w:rsidP="006764C7">
      <w:pPr>
        <w:rPr>
          <w:rFonts w:ascii="Calibri" w:hAnsi="Calibri"/>
          <w:b/>
          <w:sz w:val="20"/>
          <w:szCs w:val="20"/>
        </w:rPr>
      </w:pPr>
    </w:p>
    <w:sectPr w:rsidR="005F6E87" w:rsidRPr="004D444B" w:rsidSect="00AA7471">
      <w:footerReference w:type="default" r:id="rId11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46B400" w14:textId="77777777" w:rsidR="00F67CC5" w:rsidRDefault="00F67CC5" w:rsidP="00F67CC5">
      <w:r>
        <w:separator/>
      </w:r>
    </w:p>
  </w:endnote>
  <w:endnote w:type="continuationSeparator" w:id="0">
    <w:p w14:paraId="34854E24" w14:textId="77777777" w:rsidR="00F67CC5" w:rsidRDefault="00F67CC5" w:rsidP="00F67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,Arial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,Arial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174671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93C493" w14:textId="77777777" w:rsidR="00475B95" w:rsidRDefault="00475B9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15207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042730BE" w14:textId="77777777" w:rsidR="00F67CC5" w:rsidRDefault="00F67C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096FAE" w14:textId="77777777" w:rsidR="00F67CC5" w:rsidRDefault="00F67CC5" w:rsidP="00F67CC5">
      <w:r>
        <w:separator/>
      </w:r>
    </w:p>
  </w:footnote>
  <w:footnote w:type="continuationSeparator" w:id="0">
    <w:p w14:paraId="0A8BB838" w14:textId="77777777" w:rsidR="00F67CC5" w:rsidRDefault="00F67CC5" w:rsidP="00F67C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0FC9C3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EA4EE7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53C13B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C06D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FDE162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F905B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276D79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46A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A60F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EEA3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7281733"/>
    <w:multiLevelType w:val="hybridMultilevel"/>
    <w:tmpl w:val="F4CC0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30316E"/>
    <w:multiLevelType w:val="hybridMultilevel"/>
    <w:tmpl w:val="06867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B630F5"/>
    <w:multiLevelType w:val="hybridMultilevel"/>
    <w:tmpl w:val="065C50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9068547">
    <w:abstractNumId w:val="9"/>
  </w:num>
  <w:num w:numId="2" w16cid:durableId="479156815">
    <w:abstractNumId w:val="7"/>
  </w:num>
  <w:num w:numId="3" w16cid:durableId="1108046083">
    <w:abstractNumId w:val="6"/>
  </w:num>
  <w:num w:numId="4" w16cid:durableId="185946822">
    <w:abstractNumId w:val="5"/>
  </w:num>
  <w:num w:numId="5" w16cid:durableId="674267033">
    <w:abstractNumId w:val="4"/>
  </w:num>
  <w:num w:numId="6" w16cid:durableId="586154199">
    <w:abstractNumId w:val="8"/>
  </w:num>
  <w:num w:numId="7" w16cid:durableId="1416317988">
    <w:abstractNumId w:val="3"/>
  </w:num>
  <w:num w:numId="8" w16cid:durableId="2005696277">
    <w:abstractNumId w:val="2"/>
  </w:num>
  <w:num w:numId="9" w16cid:durableId="51928010">
    <w:abstractNumId w:val="1"/>
  </w:num>
  <w:num w:numId="10" w16cid:durableId="1835218661">
    <w:abstractNumId w:val="0"/>
  </w:num>
  <w:num w:numId="11" w16cid:durableId="744494372">
    <w:abstractNumId w:val="12"/>
  </w:num>
  <w:num w:numId="12" w16cid:durableId="870611660">
    <w:abstractNumId w:val="11"/>
  </w:num>
  <w:num w:numId="13" w16cid:durableId="97125190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2C61"/>
    <w:rsid w:val="000061F0"/>
    <w:rsid w:val="000071F7"/>
    <w:rsid w:val="000134FA"/>
    <w:rsid w:val="0002798A"/>
    <w:rsid w:val="00032627"/>
    <w:rsid w:val="00063EEE"/>
    <w:rsid w:val="00073EC1"/>
    <w:rsid w:val="00083002"/>
    <w:rsid w:val="00087B85"/>
    <w:rsid w:val="000A01F1"/>
    <w:rsid w:val="000B35EC"/>
    <w:rsid w:val="000C1163"/>
    <w:rsid w:val="000D2539"/>
    <w:rsid w:val="000D49B1"/>
    <w:rsid w:val="000F2DF4"/>
    <w:rsid w:val="000F6783"/>
    <w:rsid w:val="00101CD9"/>
    <w:rsid w:val="001059A0"/>
    <w:rsid w:val="00120C95"/>
    <w:rsid w:val="0014663E"/>
    <w:rsid w:val="001564EE"/>
    <w:rsid w:val="00180664"/>
    <w:rsid w:val="00185BA5"/>
    <w:rsid w:val="00195009"/>
    <w:rsid w:val="0019779B"/>
    <w:rsid w:val="001A516C"/>
    <w:rsid w:val="001B38BF"/>
    <w:rsid w:val="001C4643"/>
    <w:rsid w:val="00236F7F"/>
    <w:rsid w:val="00250014"/>
    <w:rsid w:val="00254D4B"/>
    <w:rsid w:val="00275BB5"/>
    <w:rsid w:val="00286F6A"/>
    <w:rsid w:val="00291C8C"/>
    <w:rsid w:val="002A1ECE"/>
    <w:rsid w:val="002A2510"/>
    <w:rsid w:val="002A733C"/>
    <w:rsid w:val="002B4D1D"/>
    <w:rsid w:val="002C10B1"/>
    <w:rsid w:val="002D222A"/>
    <w:rsid w:val="002D486E"/>
    <w:rsid w:val="003076FD"/>
    <w:rsid w:val="00317005"/>
    <w:rsid w:val="00335259"/>
    <w:rsid w:val="00380F4B"/>
    <w:rsid w:val="003929F1"/>
    <w:rsid w:val="00394329"/>
    <w:rsid w:val="003A11E9"/>
    <w:rsid w:val="003A1B63"/>
    <w:rsid w:val="003A41A1"/>
    <w:rsid w:val="003B2326"/>
    <w:rsid w:val="003C0F3B"/>
    <w:rsid w:val="003F1D46"/>
    <w:rsid w:val="00405909"/>
    <w:rsid w:val="00432F92"/>
    <w:rsid w:val="00437ED0"/>
    <w:rsid w:val="00440CD8"/>
    <w:rsid w:val="00443837"/>
    <w:rsid w:val="00450F66"/>
    <w:rsid w:val="00461739"/>
    <w:rsid w:val="00467865"/>
    <w:rsid w:val="00475B95"/>
    <w:rsid w:val="0048685F"/>
    <w:rsid w:val="004A1437"/>
    <w:rsid w:val="004A4198"/>
    <w:rsid w:val="004A54EA"/>
    <w:rsid w:val="004B0578"/>
    <w:rsid w:val="004C2FEE"/>
    <w:rsid w:val="004D444B"/>
    <w:rsid w:val="004E34C6"/>
    <w:rsid w:val="004F62AD"/>
    <w:rsid w:val="00501AE8"/>
    <w:rsid w:val="00504B65"/>
    <w:rsid w:val="005114CE"/>
    <w:rsid w:val="0052122B"/>
    <w:rsid w:val="00542885"/>
    <w:rsid w:val="005557F6"/>
    <w:rsid w:val="00563778"/>
    <w:rsid w:val="005778B5"/>
    <w:rsid w:val="005A54E0"/>
    <w:rsid w:val="005B459E"/>
    <w:rsid w:val="005B4AE2"/>
    <w:rsid w:val="005C3D49"/>
    <w:rsid w:val="005E63CC"/>
    <w:rsid w:val="005F6E87"/>
    <w:rsid w:val="00613129"/>
    <w:rsid w:val="00617C65"/>
    <w:rsid w:val="00661C96"/>
    <w:rsid w:val="006764C7"/>
    <w:rsid w:val="00682C69"/>
    <w:rsid w:val="006D2635"/>
    <w:rsid w:val="006D779C"/>
    <w:rsid w:val="006E4F63"/>
    <w:rsid w:val="006E729E"/>
    <w:rsid w:val="006F5310"/>
    <w:rsid w:val="00714AA1"/>
    <w:rsid w:val="007229D0"/>
    <w:rsid w:val="00753188"/>
    <w:rsid w:val="007602AC"/>
    <w:rsid w:val="00774B67"/>
    <w:rsid w:val="00776221"/>
    <w:rsid w:val="00793AC6"/>
    <w:rsid w:val="007A71DE"/>
    <w:rsid w:val="007B199B"/>
    <w:rsid w:val="007B506D"/>
    <w:rsid w:val="007B6119"/>
    <w:rsid w:val="007B7A21"/>
    <w:rsid w:val="007C1DA0"/>
    <w:rsid w:val="007E2A15"/>
    <w:rsid w:val="007E56C4"/>
    <w:rsid w:val="007F4CDD"/>
    <w:rsid w:val="00802DB1"/>
    <w:rsid w:val="008107D6"/>
    <w:rsid w:val="00841645"/>
    <w:rsid w:val="00852EC6"/>
    <w:rsid w:val="0088782D"/>
    <w:rsid w:val="008A0543"/>
    <w:rsid w:val="008B08EF"/>
    <w:rsid w:val="008B24BB"/>
    <w:rsid w:val="008B57DD"/>
    <w:rsid w:val="008B7081"/>
    <w:rsid w:val="008D40FF"/>
    <w:rsid w:val="00902964"/>
    <w:rsid w:val="009126F8"/>
    <w:rsid w:val="00943A69"/>
    <w:rsid w:val="00945278"/>
    <w:rsid w:val="0094790F"/>
    <w:rsid w:val="00966B90"/>
    <w:rsid w:val="009737B7"/>
    <w:rsid w:val="009802C4"/>
    <w:rsid w:val="00992C61"/>
    <w:rsid w:val="009973A4"/>
    <w:rsid w:val="009976D9"/>
    <w:rsid w:val="00997A3E"/>
    <w:rsid w:val="009A00F9"/>
    <w:rsid w:val="009A4EA3"/>
    <w:rsid w:val="009A55DC"/>
    <w:rsid w:val="009C220D"/>
    <w:rsid w:val="009D6AEA"/>
    <w:rsid w:val="009D781B"/>
    <w:rsid w:val="00A211B2"/>
    <w:rsid w:val="00A2727E"/>
    <w:rsid w:val="00A35524"/>
    <w:rsid w:val="00A74F99"/>
    <w:rsid w:val="00A82BA3"/>
    <w:rsid w:val="00A901A5"/>
    <w:rsid w:val="00A94ACC"/>
    <w:rsid w:val="00AA68BD"/>
    <w:rsid w:val="00AA7471"/>
    <w:rsid w:val="00AD5BCB"/>
    <w:rsid w:val="00AE6FA4"/>
    <w:rsid w:val="00B03907"/>
    <w:rsid w:val="00B11811"/>
    <w:rsid w:val="00B311E1"/>
    <w:rsid w:val="00B4735C"/>
    <w:rsid w:val="00B71B04"/>
    <w:rsid w:val="00B72337"/>
    <w:rsid w:val="00B755A4"/>
    <w:rsid w:val="00B90EC2"/>
    <w:rsid w:val="00BA268F"/>
    <w:rsid w:val="00BE0E4A"/>
    <w:rsid w:val="00BF749A"/>
    <w:rsid w:val="00C079CA"/>
    <w:rsid w:val="00C5330F"/>
    <w:rsid w:val="00C67741"/>
    <w:rsid w:val="00C74647"/>
    <w:rsid w:val="00C76039"/>
    <w:rsid w:val="00C76480"/>
    <w:rsid w:val="00C80475"/>
    <w:rsid w:val="00C80AD2"/>
    <w:rsid w:val="00C90A29"/>
    <w:rsid w:val="00C92FD6"/>
    <w:rsid w:val="00CA28E6"/>
    <w:rsid w:val="00CA5C74"/>
    <w:rsid w:val="00CD247C"/>
    <w:rsid w:val="00CE19D7"/>
    <w:rsid w:val="00CE325D"/>
    <w:rsid w:val="00D03A13"/>
    <w:rsid w:val="00D14E73"/>
    <w:rsid w:val="00D15207"/>
    <w:rsid w:val="00D279B1"/>
    <w:rsid w:val="00D50923"/>
    <w:rsid w:val="00D6155E"/>
    <w:rsid w:val="00D90A75"/>
    <w:rsid w:val="00DA4B5C"/>
    <w:rsid w:val="00DC47A2"/>
    <w:rsid w:val="00DE1551"/>
    <w:rsid w:val="00DE7FA0"/>
    <w:rsid w:val="00DE7FB7"/>
    <w:rsid w:val="00DF5F2A"/>
    <w:rsid w:val="00E20DDA"/>
    <w:rsid w:val="00E32A8B"/>
    <w:rsid w:val="00E36054"/>
    <w:rsid w:val="00E37E7B"/>
    <w:rsid w:val="00E46E04"/>
    <w:rsid w:val="00E612C7"/>
    <w:rsid w:val="00E61F27"/>
    <w:rsid w:val="00E6412D"/>
    <w:rsid w:val="00E87396"/>
    <w:rsid w:val="00E96686"/>
    <w:rsid w:val="00EB478A"/>
    <w:rsid w:val="00EC42A3"/>
    <w:rsid w:val="00ED329D"/>
    <w:rsid w:val="00F02A61"/>
    <w:rsid w:val="00F04321"/>
    <w:rsid w:val="00F264EB"/>
    <w:rsid w:val="00F26E98"/>
    <w:rsid w:val="00F334D6"/>
    <w:rsid w:val="00F67CC5"/>
    <w:rsid w:val="00F83033"/>
    <w:rsid w:val="00F833B7"/>
    <w:rsid w:val="00F966AA"/>
    <w:rsid w:val="00FB538F"/>
    <w:rsid w:val="00FC3071"/>
    <w:rsid w:val="00FD5902"/>
    <w:rsid w:val="16DA4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354868"/>
  <w15:docId w15:val="{E05B6FBC-A24A-4BDD-AFDA-31ACFD83D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564EE"/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qFormat/>
    <w:rsid w:val="00AA7471"/>
    <w:pPr>
      <w:outlineLvl w:val="0"/>
    </w:pPr>
    <w:rPr>
      <w:rFonts w:asciiTheme="majorHAnsi" w:hAnsiTheme="majorHAnsi"/>
      <w:b/>
      <w:caps/>
      <w:sz w:val="18"/>
    </w:rPr>
  </w:style>
  <w:style w:type="paragraph" w:styleId="Heading2">
    <w:name w:val="heading 2"/>
    <w:basedOn w:val="Normal"/>
    <w:next w:val="Normal"/>
    <w:semiHidden/>
    <w:unhideWhenUsed/>
    <w:qFormat/>
    <w:rsid w:val="00AA7471"/>
    <w:pPr>
      <w:outlineLvl w:val="1"/>
    </w:pPr>
    <w:rPr>
      <w:b/>
      <w:caps/>
      <w:sz w:val="18"/>
      <w:szCs w:val="20"/>
    </w:rPr>
  </w:style>
  <w:style w:type="paragraph" w:styleId="Heading3">
    <w:name w:val="heading 3"/>
    <w:basedOn w:val="Normal"/>
    <w:next w:val="Normal"/>
    <w:semiHidden/>
    <w:unhideWhenUsed/>
    <w:qFormat/>
    <w:rsid w:val="000134FA"/>
    <w:pPr>
      <w:spacing w:after="200"/>
      <w:ind w:left="450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02798A"/>
    <w:rPr>
      <w:rFonts w:cs="Tahoma"/>
      <w:szCs w:val="16"/>
    </w:rPr>
  </w:style>
  <w:style w:type="paragraph" w:customStyle="1" w:styleId="Italics">
    <w:name w:val="Italics"/>
    <w:basedOn w:val="Normal"/>
    <w:unhideWhenUsed/>
    <w:qFormat/>
    <w:rsid w:val="008D40FF"/>
    <w:rPr>
      <w:i/>
    </w:rPr>
  </w:style>
  <w:style w:type="paragraph" w:customStyle="1" w:styleId="Disclaimer">
    <w:name w:val="Disclaimer"/>
    <w:basedOn w:val="Normal"/>
    <w:qFormat/>
    <w:rsid w:val="00185BA5"/>
    <w:pPr>
      <w:spacing w:after="80" w:line="288" w:lineRule="auto"/>
    </w:pPr>
  </w:style>
  <w:style w:type="paragraph" w:customStyle="1" w:styleId="CheckBox">
    <w:name w:val="Check Box"/>
    <w:basedOn w:val="Normal"/>
    <w:link w:val="CheckBoxChar"/>
    <w:semiHidden/>
    <w:unhideWhenUsed/>
    <w:rsid w:val="00AA7471"/>
    <w:rPr>
      <w:color w:val="A6A6A6" w:themeColor="background1" w:themeShade="A6"/>
    </w:rPr>
  </w:style>
  <w:style w:type="character" w:customStyle="1" w:styleId="CheckBoxChar">
    <w:name w:val="Check Box Char"/>
    <w:basedOn w:val="DefaultParagraphFont"/>
    <w:link w:val="CheckBox"/>
    <w:semiHidden/>
    <w:rsid w:val="001564EE"/>
    <w:rPr>
      <w:rFonts w:asciiTheme="minorHAnsi" w:hAnsiTheme="minorHAnsi"/>
      <w:color w:val="A6A6A6" w:themeColor="background1" w:themeShade="A6"/>
      <w:sz w:val="16"/>
      <w:szCs w:val="24"/>
    </w:rPr>
  </w:style>
  <w:style w:type="paragraph" w:customStyle="1" w:styleId="CompanyName">
    <w:name w:val="Company Name"/>
    <w:basedOn w:val="Normal"/>
    <w:qFormat/>
    <w:rsid w:val="00AA7471"/>
    <w:rPr>
      <w:b/>
      <w:caps/>
      <w:sz w:val="28"/>
    </w:rPr>
  </w:style>
  <w:style w:type="paragraph" w:styleId="Title">
    <w:name w:val="Title"/>
    <w:basedOn w:val="Normal"/>
    <w:next w:val="Normal"/>
    <w:link w:val="TitleChar"/>
    <w:qFormat/>
    <w:rsid w:val="00AA7471"/>
    <w:pPr>
      <w:spacing w:after="320"/>
    </w:pPr>
    <w:rPr>
      <w:sz w:val="22"/>
    </w:rPr>
  </w:style>
  <w:style w:type="character" w:customStyle="1" w:styleId="TitleChar">
    <w:name w:val="Title Char"/>
    <w:basedOn w:val="DefaultParagraphFont"/>
    <w:link w:val="Title"/>
    <w:rsid w:val="00AA7471"/>
    <w:rPr>
      <w:rFonts w:asciiTheme="minorHAnsi" w:hAnsiTheme="minorHAnsi"/>
      <w:sz w:val="22"/>
      <w:szCs w:val="24"/>
    </w:rPr>
  </w:style>
  <w:style w:type="table" w:styleId="TableGrid">
    <w:name w:val="Table Grid"/>
    <w:basedOn w:val="TableNormal"/>
    <w:rsid w:val="00AA7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o">
    <w:name w:val="Logo"/>
    <w:basedOn w:val="Normal"/>
    <w:qFormat/>
    <w:rsid w:val="001564EE"/>
    <w:pPr>
      <w:jc w:val="right"/>
    </w:pPr>
    <w:rPr>
      <w:bCs/>
      <w:szCs w:val="20"/>
    </w:rPr>
  </w:style>
  <w:style w:type="paragraph" w:styleId="ListParagraph">
    <w:name w:val="List Paragraph"/>
    <w:basedOn w:val="Normal"/>
    <w:uiPriority w:val="34"/>
    <w:unhideWhenUsed/>
    <w:qFormat/>
    <w:rsid w:val="00F67CC5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F67C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67CC5"/>
    <w:rPr>
      <w:rFonts w:asciiTheme="minorHAnsi" w:hAnsiTheme="minorHAnsi"/>
      <w:sz w:val="16"/>
      <w:szCs w:val="24"/>
    </w:rPr>
  </w:style>
  <w:style w:type="paragraph" w:styleId="Footer">
    <w:name w:val="footer"/>
    <w:basedOn w:val="Normal"/>
    <w:link w:val="FooterChar"/>
    <w:uiPriority w:val="99"/>
    <w:unhideWhenUsed/>
    <w:rsid w:val="00F67C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7CC5"/>
    <w:rPr>
      <w:rFonts w:asciiTheme="minorHAnsi" w:hAnsiTheme="minorHAnsi"/>
      <w:sz w:val="16"/>
      <w:szCs w:val="24"/>
    </w:rPr>
  </w:style>
  <w:style w:type="paragraph" w:styleId="FootnoteText">
    <w:name w:val="footnote text"/>
    <w:basedOn w:val="Normal"/>
    <w:link w:val="FootnoteTextChar"/>
    <w:semiHidden/>
    <w:unhideWhenUsed/>
    <w:rsid w:val="00943A6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943A69"/>
    <w:rPr>
      <w:rFonts w:asciiTheme="minorHAnsi" w:hAnsiTheme="minorHAnsi"/>
    </w:rPr>
  </w:style>
  <w:style w:type="character" w:styleId="FootnoteReference">
    <w:name w:val="footnote reference"/>
    <w:basedOn w:val="DefaultParagraphFont"/>
    <w:semiHidden/>
    <w:unhideWhenUsed/>
    <w:rsid w:val="00943A69"/>
    <w:rPr>
      <w:vertAlign w:val="superscript"/>
    </w:rPr>
  </w:style>
  <w:style w:type="character" w:styleId="Hyperlink">
    <w:name w:val="Hyperlink"/>
    <w:basedOn w:val="DefaultParagraphFont"/>
    <w:unhideWhenUsed/>
    <w:rsid w:val="001C464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6E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ray@nzags.co.nz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aire.NZAGS\AppData\Roaming\Microsoft\Templates\Employment%20application%20(2%20pages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rm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EEB960-F7D3-4F00-9FE1-914263902B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1B7F03-3FD3-41AE-A9C8-B1AE53A51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 (2 pages)</Template>
  <TotalTime>1</TotalTime>
  <Pages>7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 (2-pp.)</vt:lpstr>
    </vt:vector>
  </TitlesOfParts>
  <Company/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 (2-pp.)</dc:title>
  <dc:creator>Claire Nicoll</dc:creator>
  <cp:keywords/>
  <cp:lastModifiedBy>Bronwen Evans</cp:lastModifiedBy>
  <cp:revision>2</cp:revision>
  <cp:lastPrinted>2004-02-13T23:45:00Z</cp:lastPrinted>
  <dcterms:created xsi:type="dcterms:W3CDTF">2024-05-27T02:13:00Z</dcterms:created>
  <dcterms:modified xsi:type="dcterms:W3CDTF">2024-05-27T02:13:00Z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TC060888281033</vt:lpwstr>
  </property>
</Properties>
</file>